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9AB3" w14:textId="37F25DB3" w:rsidR="00FF024F" w:rsidRDefault="00EE25AE">
      <w:r w:rsidRPr="00776D2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703C194" wp14:editId="173C9A8E">
                <wp:simplePos x="0" y="0"/>
                <wp:positionH relativeFrom="column">
                  <wp:posOffset>7136765</wp:posOffset>
                </wp:positionH>
                <wp:positionV relativeFrom="paragraph">
                  <wp:posOffset>-1240790</wp:posOffset>
                </wp:positionV>
                <wp:extent cx="819150" cy="2038350"/>
                <wp:effectExtent l="0" t="0" r="0" b="0"/>
                <wp:wrapNone/>
                <wp:docPr id="14248011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19671" w14:textId="50DFDDCD" w:rsidR="002A6B72" w:rsidRPr="00776D2A" w:rsidRDefault="002A6B72" w:rsidP="00776D2A">
                            <w:pPr>
                              <w:jc w:val="center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3C19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61.95pt;margin-top:-97.7pt;width:64.5pt;height:160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" stroked="f">
                <v:textbox>
                  <w:txbxContent>
                    <w:p w14:paraId="52119671" w14:textId="50DFDDCD" w:rsidR="002A6B72" w:rsidRPr="00776D2A" w:rsidRDefault="002A6B72" w:rsidP="00776D2A">
                      <w:pPr>
                        <w:jc w:val="center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9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6"/>
      </w:tblGrid>
      <w:tr w:rsidR="00A038C8" w:rsidRPr="00A038C8" w14:paraId="4AF3EE28" w14:textId="77777777" w:rsidTr="00A038C8">
        <w:trPr>
          <w:trHeight w:val="1225"/>
        </w:trPr>
        <w:tc>
          <w:tcPr>
            <w:tcW w:w="9976" w:type="dxa"/>
          </w:tcPr>
          <w:p w14:paraId="43999AF8" w14:textId="572FB243" w:rsidR="00A038C8" w:rsidRPr="000D1601" w:rsidRDefault="00FF1122" w:rsidP="00A038C8">
            <w:pPr>
              <w:jc w:val="center"/>
              <w:rPr>
                <w:rFonts w:eastAsia="Calibri"/>
                <w:b/>
                <w:sz w:val="28"/>
                <w:szCs w:val="28"/>
                <w:lang w:val="fr-CH" w:eastAsia="fr-CH"/>
              </w:rPr>
            </w:pPr>
            <w:r>
              <w:rPr>
                <w:rFonts w:eastAsia="Calibri"/>
                <w:b/>
                <w:sz w:val="28"/>
                <w:szCs w:val="28"/>
                <w:lang w:val="fr-CH" w:eastAsia="fr-CH"/>
              </w:rPr>
              <w:t>QUESTIONNAIRE</w:t>
            </w:r>
            <w:r w:rsidR="00A038C8" w:rsidRPr="000D1601">
              <w:rPr>
                <w:rFonts w:eastAsia="Calibri"/>
                <w:b/>
                <w:sz w:val="28"/>
                <w:szCs w:val="28"/>
                <w:lang w:val="fr-CH" w:eastAsia="fr-CH"/>
              </w:rPr>
              <w:t xml:space="preserve"> D’ARRIVÉE </w:t>
            </w:r>
          </w:p>
          <w:p w14:paraId="7831A9B9" w14:textId="77777777" w:rsidR="00FF024F" w:rsidRDefault="00FF024F" w:rsidP="00A038C8">
            <w:pPr>
              <w:jc w:val="center"/>
              <w:rPr>
                <w:rFonts w:eastAsia="Calibri"/>
                <w:b/>
                <w:bCs/>
                <w:szCs w:val="22"/>
                <w:lang w:val="fr-CH" w:eastAsia="fr-CH"/>
              </w:rPr>
            </w:pPr>
          </w:p>
          <w:p w14:paraId="76DB024B" w14:textId="59ED930E" w:rsidR="00A038C8" w:rsidRPr="00A038C8" w:rsidRDefault="00A038C8" w:rsidP="007735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val="fr-CH" w:eastAsia="fr-CH"/>
              </w:rPr>
            </w:pPr>
            <w:r w:rsidRPr="000D1601">
              <w:rPr>
                <w:rFonts w:eastAsia="Calibri"/>
                <w:b/>
                <w:bCs/>
                <w:szCs w:val="22"/>
                <w:lang w:val="fr-CH" w:eastAsia="fr-CH"/>
              </w:rPr>
              <w:t>Type de résidence</w:t>
            </w:r>
            <w:r w:rsidRPr="000D1601">
              <w:rPr>
                <w:rFonts w:eastAsia="Calibri"/>
                <w:b/>
                <w:bCs/>
                <w:szCs w:val="22"/>
                <w:lang w:val="fr-CH" w:eastAsia="fr-CH"/>
              </w:rPr>
              <w:tab/>
            </w:r>
            <w:r>
              <w:rPr>
                <w:rFonts w:ascii="Calibri" w:eastAsia="Calibri" w:hAnsi="Calibri" w:cs="Times New Roman"/>
                <w:b/>
                <w:bCs/>
                <w:sz w:val="24"/>
                <w:lang w:val="fr-CH" w:eastAsia="fr-CH"/>
              </w:rPr>
              <w:tab/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21"/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instrText xml:space="preserve"> FORMCHECKBOX </w:instrText>
            </w:r>
            <w:r w:rsidR="00B2542F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separate"/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end"/>
            </w:r>
            <w:bookmarkEnd w:id="0"/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t xml:space="preserve"> </w:t>
            </w:r>
            <w:r w:rsidRPr="000D1601">
              <w:rPr>
                <w:rFonts w:eastAsia="Calibri"/>
                <w:b/>
                <w:bCs/>
                <w:szCs w:val="22"/>
                <w:lang w:val="fr-CH" w:eastAsia="fr-CH"/>
              </w:rPr>
              <w:t>principal</w:t>
            </w:r>
            <w:r w:rsidRPr="000D1601">
              <w:rPr>
                <w:rFonts w:eastAsia="Calibri"/>
                <w:b/>
                <w:bCs/>
                <w:szCs w:val="22"/>
                <w:lang w:val="fr-CH" w:eastAsia="fr-CH"/>
              </w:rPr>
              <w:tab/>
            </w:r>
            <w:r>
              <w:rPr>
                <w:rFonts w:ascii="Calibri" w:eastAsia="Calibri" w:hAnsi="Calibri" w:cs="Times New Roman"/>
                <w:b/>
                <w:bCs/>
                <w:sz w:val="24"/>
                <w:lang w:val="fr-CH" w:eastAsia="fr-CH"/>
              </w:rPr>
              <w:tab/>
            </w:r>
            <w:r w:rsidRPr="00A038C8">
              <w:rPr>
                <w:rFonts w:ascii="Calibri" w:eastAsia="Calibri" w:hAnsi="Calibri" w:cs="Times New Roman"/>
                <w:b/>
                <w:bCs/>
                <w:sz w:val="24"/>
                <w:lang w:val="fr-CH" w:eastAsia="fr-CH"/>
              </w:rPr>
              <w:t xml:space="preserve"> </w:t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2"/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instrText xml:space="preserve"> FORMCHECKBOX </w:instrText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separate"/>
            </w:r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fldChar w:fldCharType="end"/>
            </w:r>
            <w:bookmarkEnd w:id="1"/>
            <w:r w:rsidR="0077354D">
              <w:rPr>
                <w:rFonts w:ascii="Wingdings 2" w:eastAsia="Wingdings 2" w:hAnsi="Wingdings 2" w:cs="Wingdings 2"/>
                <w:b/>
                <w:bCs/>
                <w:sz w:val="24"/>
                <w:lang w:val="fr-CH" w:eastAsia="fr-CH"/>
              </w:rPr>
              <w:t xml:space="preserve"> </w:t>
            </w:r>
            <w:r w:rsidRPr="000D1601">
              <w:rPr>
                <w:rFonts w:eastAsia="Calibri"/>
                <w:b/>
                <w:bCs/>
                <w:szCs w:val="22"/>
                <w:lang w:val="fr-CH" w:eastAsia="fr-CH"/>
              </w:rPr>
              <w:t>séjour</w:t>
            </w:r>
          </w:p>
        </w:tc>
      </w:tr>
    </w:tbl>
    <w:tbl>
      <w:tblPr>
        <w:tblW w:w="517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3806"/>
        <w:gridCol w:w="3806"/>
      </w:tblGrid>
      <w:tr w:rsidR="00D7054E" w:rsidRPr="00981851" w14:paraId="18925B32" w14:textId="77777777" w:rsidTr="00F47CE7">
        <w:trPr>
          <w:trHeight w:val="567"/>
        </w:trPr>
        <w:tc>
          <w:tcPr>
            <w:tcW w:w="5000" w:type="pct"/>
            <w:gridSpan w:val="3"/>
            <w:shd w:val="clear" w:color="auto" w:fill="E3F3D1"/>
            <w:vAlign w:val="center"/>
          </w:tcPr>
          <w:p w14:paraId="5C74669E" w14:textId="77777777" w:rsidR="00D7054E" w:rsidRDefault="00D7054E" w:rsidP="00C8695A">
            <w:pPr>
              <w:jc w:val="center"/>
              <w:rPr>
                <w:b/>
                <w:smallCaps/>
                <w:szCs w:val="28"/>
              </w:rPr>
            </w:pPr>
            <w:r>
              <w:rPr>
                <w:b/>
                <w:smallCaps/>
                <w:szCs w:val="28"/>
              </w:rPr>
              <w:t>Données personnelles</w:t>
            </w:r>
          </w:p>
          <w:p w14:paraId="7A61E4C5" w14:textId="32D8C71A" w:rsidR="00FF024F" w:rsidRPr="00FF024F" w:rsidRDefault="00FF024F" w:rsidP="00FF024F">
            <w:pPr>
              <w:tabs>
                <w:tab w:val="left" w:pos="540"/>
                <w:tab w:val="right" w:pos="10260"/>
              </w:tabs>
              <w:jc w:val="center"/>
              <w:rPr>
                <w:i/>
                <w:iCs/>
                <w:sz w:val="16"/>
              </w:rPr>
            </w:pPr>
            <w:r w:rsidRPr="00FF024F">
              <w:rPr>
                <w:i/>
                <w:iCs/>
                <w:sz w:val="16"/>
              </w:rPr>
              <w:t>Données récoltées selon l’art. 6 de la Loi sur l’harmonisation des registres et l</w:t>
            </w:r>
            <w:r w:rsidR="00577471">
              <w:rPr>
                <w:i/>
                <w:iCs/>
                <w:sz w:val="16"/>
              </w:rPr>
              <w:t xml:space="preserve">es </w:t>
            </w:r>
            <w:r w:rsidRPr="00FF024F">
              <w:rPr>
                <w:i/>
                <w:iCs/>
                <w:sz w:val="16"/>
              </w:rPr>
              <w:t xml:space="preserve">art. </w:t>
            </w:r>
            <w:r w:rsidR="00577471">
              <w:rPr>
                <w:i/>
                <w:iCs/>
                <w:sz w:val="16"/>
              </w:rPr>
              <w:t xml:space="preserve">1 &amp; </w:t>
            </w:r>
            <w:r w:rsidRPr="00FF024F">
              <w:rPr>
                <w:i/>
                <w:iCs/>
                <w:sz w:val="16"/>
              </w:rPr>
              <w:t>4 de la Loi sur le contrôle des habitants</w:t>
            </w:r>
          </w:p>
        </w:tc>
      </w:tr>
      <w:tr w:rsidR="00D7054E" w:rsidRPr="00981851" w14:paraId="1C57F7C7" w14:textId="77777777" w:rsidTr="00F47CE7">
        <w:trPr>
          <w:trHeight w:val="340"/>
        </w:trPr>
        <w:tc>
          <w:tcPr>
            <w:tcW w:w="1292" w:type="pct"/>
            <w:shd w:val="clear" w:color="auto" w:fill="E3F3D1"/>
            <w:vAlign w:val="center"/>
          </w:tcPr>
          <w:p w14:paraId="02BD4F6B" w14:textId="383C323E" w:rsidR="00D7054E" w:rsidRPr="00981851" w:rsidRDefault="00D7054E" w:rsidP="00C8695A">
            <w:pPr>
              <w:jc w:val="center"/>
              <w:rPr>
                <w:b/>
                <w:sz w:val="20"/>
              </w:rPr>
            </w:pPr>
          </w:p>
        </w:tc>
        <w:tc>
          <w:tcPr>
            <w:tcW w:w="1854" w:type="pct"/>
            <w:shd w:val="clear" w:color="auto" w:fill="E3F3D1"/>
            <w:vAlign w:val="center"/>
          </w:tcPr>
          <w:p w14:paraId="339C74D1" w14:textId="1D2528FA" w:rsidR="00D7054E" w:rsidRPr="000D1601" w:rsidRDefault="00D7054E" w:rsidP="00D7054E">
            <w:pPr>
              <w:jc w:val="center"/>
              <w:rPr>
                <w:b/>
                <w:smallCaps/>
                <w:szCs w:val="28"/>
              </w:rPr>
            </w:pPr>
            <w:r w:rsidRPr="000D1601">
              <w:rPr>
                <w:b/>
                <w:smallCaps/>
                <w:szCs w:val="28"/>
              </w:rPr>
              <w:t>Chef(fe) de famille</w:t>
            </w:r>
          </w:p>
        </w:tc>
        <w:tc>
          <w:tcPr>
            <w:tcW w:w="1854" w:type="pct"/>
            <w:shd w:val="clear" w:color="auto" w:fill="E3F3D1"/>
            <w:vAlign w:val="center"/>
          </w:tcPr>
          <w:p w14:paraId="143A5192" w14:textId="5B614A37" w:rsidR="00D7054E" w:rsidRPr="000D1601" w:rsidRDefault="00160361" w:rsidP="00C8695A">
            <w:pPr>
              <w:jc w:val="center"/>
              <w:rPr>
                <w:b/>
                <w:smallCaps/>
                <w:szCs w:val="28"/>
              </w:rPr>
            </w:pPr>
            <w:r>
              <w:rPr>
                <w:b/>
                <w:smallCaps/>
                <w:szCs w:val="28"/>
              </w:rPr>
              <w:t>Conjoint</w:t>
            </w:r>
            <w:r w:rsidR="00D7054E" w:rsidRPr="000D1601">
              <w:rPr>
                <w:b/>
                <w:smallCaps/>
                <w:szCs w:val="28"/>
              </w:rPr>
              <w:t>(e)</w:t>
            </w:r>
            <w:r>
              <w:rPr>
                <w:b/>
                <w:smallCaps/>
                <w:szCs w:val="28"/>
              </w:rPr>
              <w:t>/ Concubin(E)</w:t>
            </w:r>
          </w:p>
        </w:tc>
      </w:tr>
      <w:tr w:rsidR="00184EBE" w:rsidRPr="00E54506" w14:paraId="299677F3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41C149EE" w14:textId="11F6AE3A" w:rsidR="00B56768" w:rsidRPr="003B4E86" w:rsidRDefault="00B56768" w:rsidP="00C8695A">
            <w:pPr>
              <w:rPr>
                <w:bCs/>
                <w:sz w:val="20"/>
                <w:szCs w:val="22"/>
              </w:rPr>
            </w:pPr>
            <w:r w:rsidRPr="003B4E86">
              <w:rPr>
                <w:bCs/>
                <w:sz w:val="20"/>
                <w:szCs w:val="22"/>
              </w:rPr>
              <w:t>Nom(s)</w:t>
            </w:r>
          </w:p>
        </w:tc>
        <w:tc>
          <w:tcPr>
            <w:tcW w:w="1854" w:type="pct"/>
            <w:shd w:val="clear" w:color="auto" w:fill="FFFFFF"/>
            <w:vAlign w:val="center"/>
          </w:tcPr>
          <w:p w14:paraId="2F3E1537" w14:textId="1AA8234F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54" w:type="pct"/>
            <w:vAlign w:val="center"/>
          </w:tcPr>
          <w:p w14:paraId="7BC0AC14" w14:textId="2AEAA57B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184EBE" w:rsidRPr="00E54506" w14:paraId="5354D953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0C846259" w14:textId="2BE087A4" w:rsidR="00B56768" w:rsidRPr="003B4E86" w:rsidRDefault="00B56768" w:rsidP="00C8695A">
            <w:pPr>
              <w:rPr>
                <w:bCs/>
                <w:sz w:val="20"/>
                <w:szCs w:val="22"/>
              </w:rPr>
            </w:pPr>
            <w:r w:rsidRPr="003B4E86">
              <w:rPr>
                <w:bCs/>
                <w:sz w:val="20"/>
                <w:szCs w:val="22"/>
              </w:rPr>
              <w:t>Prénom(s)</w:t>
            </w:r>
          </w:p>
        </w:tc>
        <w:tc>
          <w:tcPr>
            <w:tcW w:w="1854" w:type="pct"/>
            <w:shd w:val="clear" w:color="auto" w:fill="FFFFFF"/>
            <w:vAlign w:val="center"/>
          </w:tcPr>
          <w:p w14:paraId="4DBDA53B" w14:textId="5593AE4C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="00AA4432">
              <w:rPr>
                <w:bCs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54" w:type="pct"/>
            <w:vAlign w:val="center"/>
          </w:tcPr>
          <w:p w14:paraId="7F78AB69" w14:textId="7DD8B08B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184EBE" w:rsidRPr="007E049C" w14:paraId="098B3A24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79221A7E" w14:textId="77777777" w:rsidR="00B56768" w:rsidRPr="00F47CE7" w:rsidRDefault="00B56768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Date et lieu de naissance</w:t>
            </w:r>
          </w:p>
        </w:tc>
        <w:tc>
          <w:tcPr>
            <w:tcW w:w="1854" w:type="pct"/>
            <w:vAlign w:val="center"/>
          </w:tcPr>
          <w:p w14:paraId="2C5F4FB5" w14:textId="5D82D08A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54" w:type="pct"/>
            <w:vAlign w:val="center"/>
          </w:tcPr>
          <w:p w14:paraId="5F819703" w14:textId="0D90D0F8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184EBE" w:rsidRPr="007E049C" w14:paraId="776D18AA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3D4227B5" w14:textId="0E44CADE" w:rsidR="00B56768" w:rsidRPr="00F47CE7" w:rsidRDefault="00D47681" w:rsidP="00C8695A">
            <w:pPr>
              <w:rPr>
                <w:b/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Nationalité/ l</w:t>
            </w:r>
            <w:r w:rsidR="00B56768" w:rsidRPr="00F47CE7">
              <w:rPr>
                <w:sz w:val="20"/>
                <w:szCs w:val="22"/>
              </w:rPr>
              <w:t>ieu d’origine</w:t>
            </w:r>
          </w:p>
        </w:tc>
        <w:tc>
          <w:tcPr>
            <w:tcW w:w="1854" w:type="pct"/>
            <w:vAlign w:val="center"/>
          </w:tcPr>
          <w:p w14:paraId="2DFA202C" w14:textId="2D4FCB35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54" w:type="pct"/>
            <w:vAlign w:val="center"/>
          </w:tcPr>
          <w:p w14:paraId="6FB11485" w14:textId="2A86A793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9"/>
          </w:p>
        </w:tc>
      </w:tr>
      <w:tr w:rsidR="00D57A90" w:rsidRPr="007E049C" w14:paraId="78FFFE31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64AC54FF" w14:textId="7B3D4557" w:rsidR="00D57A90" w:rsidRPr="00F47CE7" w:rsidRDefault="002A6B72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Type de p</w:t>
            </w:r>
            <w:r w:rsidR="00D57A90" w:rsidRPr="00F47CE7">
              <w:rPr>
                <w:sz w:val="20"/>
                <w:szCs w:val="22"/>
              </w:rPr>
              <w:t>ermis de séjour</w:t>
            </w:r>
          </w:p>
        </w:tc>
        <w:tc>
          <w:tcPr>
            <w:tcW w:w="1854" w:type="pct"/>
            <w:vAlign w:val="center"/>
          </w:tcPr>
          <w:p w14:paraId="4245B452" w14:textId="39B9D278" w:rsidR="00D57A90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854" w:type="pct"/>
            <w:vAlign w:val="center"/>
          </w:tcPr>
          <w:p w14:paraId="07238708" w14:textId="45263BEC" w:rsidR="00D57A90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11"/>
          </w:p>
        </w:tc>
      </w:tr>
      <w:tr w:rsidR="00184EBE" w:rsidRPr="007E049C" w14:paraId="210ADC46" w14:textId="77777777" w:rsidTr="00F47CE7">
        <w:trPr>
          <w:trHeight w:val="539"/>
        </w:trPr>
        <w:tc>
          <w:tcPr>
            <w:tcW w:w="1292" w:type="pct"/>
            <w:shd w:val="clear" w:color="auto" w:fill="E3F3D1"/>
            <w:vAlign w:val="center"/>
          </w:tcPr>
          <w:p w14:paraId="38D10559" w14:textId="77777777" w:rsidR="00B56768" w:rsidRPr="00F47CE7" w:rsidRDefault="00B56768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 xml:space="preserve">Etat civil </w:t>
            </w:r>
          </w:p>
          <w:p w14:paraId="2F5836C2" w14:textId="06A1FB23" w:rsidR="00467993" w:rsidRPr="00F47CE7" w:rsidRDefault="00184EBE" w:rsidP="00C8695A">
            <w:pPr>
              <w:rPr>
                <w:sz w:val="20"/>
                <w:szCs w:val="22"/>
              </w:rPr>
            </w:pPr>
            <w:r w:rsidRPr="00F47CE7">
              <w:rPr>
                <w:sz w:val="16"/>
                <w:szCs w:val="18"/>
              </w:rPr>
              <w:t>(</w:t>
            </w:r>
            <w:r w:rsidR="00467993" w:rsidRPr="00F47CE7">
              <w:rPr>
                <w:sz w:val="16"/>
                <w:szCs w:val="18"/>
              </w:rPr>
              <w:t>Etat civil</w:t>
            </w:r>
            <w:r w:rsidRPr="00F47CE7">
              <w:rPr>
                <w:sz w:val="16"/>
                <w:szCs w:val="18"/>
              </w:rPr>
              <w:t xml:space="preserve"> et date)</w:t>
            </w:r>
          </w:p>
        </w:tc>
        <w:tc>
          <w:tcPr>
            <w:tcW w:w="1854" w:type="pct"/>
            <w:vAlign w:val="center"/>
          </w:tcPr>
          <w:p w14:paraId="0B8B3F46" w14:textId="209B5DE3" w:rsidR="004C1D97" w:rsidRPr="003B4E86" w:rsidRDefault="00074FCB" w:rsidP="00074FCB">
            <w:pPr>
              <w:tabs>
                <w:tab w:val="left" w:pos="502"/>
              </w:tabs>
              <w:spacing w:before="120"/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12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4C1D97" w:rsidRPr="003B4E86">
              <w:rPr>
                <w:bCs/>
                <w:sz w:val="20"/>
                <w:szCs w:val="20"/>
              </w:rPr>
              <w:t>Célibataire</w:t>
            </w:r>
          </w:p>
          <w:p w14:paraId="7044CE30" w14:textId="75277474" w:rsidR="004C1D97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13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4C1D97" w:rsidRPr="003B4E86">
              <w:rPr>
                <w:bCs/>
                <w:sz w:val="20"/>
                <w:szCs w:val="20"/>
              </w:rPr>
              <w:t>Marié(e)</w:t>
            </w:r>
            <w:r w:rsidR="00184EBE" w:rsidRPr="003B4E86">
              <w:rPr>
                <w:bCs/>
                <w:sz w:val="20"/>
                <w:szCs w:val="20"/>
              </w:rPr>
              <w:t xml:space="preserve"> le</w:t>
            </w:r>
            <w:r w:rsidR="004C1D97" w:rsidRPr="003B4E86">
              <w:rPr>
                <w:bCs/>
                <w:sz w:val="20"/>
                <w:szCs w:val="20"/>
              </w:rPr>
              <w:t xml:space="preserve">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4" w:name="Texte11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14"/>
          </w:p>
          <w:p w14:paraId="41D005BF" w14:textId="0EDE3F70" w:rsidR="004C1D97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3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15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4C1D97" w:rsidRPr="003B4E86">
              <w:rPr>
                <w:bCs/>
                <w:sz w:val="20"/>
                <w:szCs w:val="20"/>
              </w:rPr>
              <w:t>Séparé(e)</w:t>
            </w:r>
            <w:r w:rsidR="00184EBE" w:rsidRPr="003B4E86">
              <w:rPr>
                <w:bCs/>
                <w:sz w:val="20"/>
                <w:szCs w:val="20"/>
              </w:rPr>
              <w:t xml:space="preserve"> le</w:t>
            </w:r>
            <w:r w:rsidR="004C1D97" w:rsidRPr="003B4E86">
              <w:rPr>
                <w:bCs/>
                <w:sz w:val="20"/>
                <w:szCs w:val="20"/>
              </w:rPr>
              <w:t> :</w:t>
            </w:r>
            <w:r w:rsidRPr="003B4E86">
              <w:rPr>
                <w:bCs/>
                <w:sz w:val="20"/>
                <w:szCs w:val="20"/>
              </w:rPr>
              <w:t xml:space="preserve">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6" w:name="Texte12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16"/>
          </w:p>
          <w:p w14:paraId="6479559D" w14:textId="00D38366" w:rsidR="004C1D97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4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17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4C1D97" w:rsidRPr="003B4E86">
              <w:rPr>
                <w:bCs/>
                <w:sz w:val="20"/>
                <w:szCs w:val="20"/>
              </w:rPr>
              <w:t>Divorcé(e)</w:t>
            </w:r>
            <w:r w:rsidR="00184EBE" w:rsidRPr="003B4E86">
              <w:rPr>
                <w:bCs/>
                <w:sz w:val="20"/>
                <w:szCs w:val="20"/>
              </w:rPr>
              <w:t xml:space="preserve"> le</w:t>
            </w:r>
            <w:r w:rsidR="004C1D97" w:rsidRPr="003B4E86">
              <w:rPr>
                <w:bCs/>
                <w:sz w:val="20"/>
                <w:szCs w:val="20"/>
              </w:rPr>
              <w:t> :</w:t>
            </w:r>
            <w:r w:rsidRPr="003B4E86">
              <w:rPr>
                <w:bCs/>
                <w:sz w:val="20"/>
                <w:szCs w:val="20"/>
              </w:rPr>
              <w:t xml:space="preserve">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8" w:name="Texte13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18"/>
          </w:p>
          <w:p w14:paraId="663973D6" w14:textId="5F6F646E" w:rsidR="00DA786D" w:rsidRPr="003B4E86" w:rsidRDefault="00074FCB" w:rsidP="00074FCB">
            <w:pPr>
              <w:tabs>
                <w:tab w:val="left" w:pos="502"/>
              </w:tabs>
              <w:spacing w:after="120"/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5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19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4C1D97" w:rsidRPr="003B4E86">
              <w:rPr>
                <w:bCs/>
                <w:sz w:val="20"/>
                <w:szCs w:val="20"/>
              </w:rPr>
              <w:t>Veuf(ve)</w:t>
            </w:r>
            <w:r w:rsidR="00184EBE" w:rsidRPr="003B4E86">
              <w:rPr>
                <w:bCs/>
                <w:sz w:val="20"/>
                <w:szCs w:val="20"/>
              </w:rPr>
              <w:t xml:space="preserve"> le</w:t>
            </w:r>
            <w:r w:rsidR="007223AA" w:rsidRPr="003B4E86">
              <w:rPr>
                <w:bCs/>
                <w:sz w:val="20"/>
                <w:szCs w:val="20"/>
              </w:rPr>
              <w:t xml:space="preserve">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0" w:name="Texte14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54" w:type="pct"/>
            <w:vAlign w:val="center"/>
          </w:tcPr>
          <w:p w14:paraId="0BC57EE7" w14:textId="77777777" w:rsidR="00074FCB" w:rsidRPr="003B4E86" w:rsidRDefault="00074FCB" w:rsidP="00074FCB">
            <w:pPr>
              <w:tabs>
                <w:tab w:val="left" w:pos="502"/>
              </w:tabs>
              <w:spacing w:before="120"/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Célibataire</w:t>
            </w:r>
          </w:p>
          <w:p w14:paraId="32A21A78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Marié(e) le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</w:p>
          <w:p w14:paraId="0FDE2A10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Séparé(e) le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</w:p>
          <w:p w14:paraId="590071B1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Divorcé(e) le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</w:p>
          <w:p w14:paraId="451DBDE5" w14:textId="011670E4" w:rsidR="00B56768" w:rsidRPr="003B4E86" w:rsidRDefault="00074FCB" w:rsidP="00074FCB">
            <w:pPr>
              <w:tabs>
                <w:tab w:val="left" w:pos="502"/>
              </w:tabs>
              <w:spacing w:after="120"/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Veuf(ve) le : </w:t>
            </w: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184EBE" w:rsidRPr="007E049C" w14:paraId="13972BD3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38B13A5A" w14:textId="77777777" w:rsidR="00B56768" w:rsidRPr="00F47CE7" w:rsidRDefault="00B56768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Langue maternelle</w:t>
            </w:r>
          </w:p>
        </w:tc>
        <w:tc>
          <w:tcPr>
            <w:tcW w:w="1854" w:type="pct"/>
            <w:vAlign w:val="center"/>
          </w:tcPr>
          <w:p w14:paraId="02186F22" w14:textId="0B489170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1" w:name="Texte15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54" w:type="pct"/>
            <w:vAlign w:val="center"/>
          </w:tcPr>
          <w:p w14:paraId="7E6C160F" w14:textId="32411598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2" w:name="Texte16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2"/>
          </w:p>
        </w:tc>
      </w:tr>
      <w:tr w:rsidR="00184EBE" w:rsidRPr="007E049C" w14:paraId="63603AF8" w14:textId="77777777" w:rsidTr="00F47CE7">
        <w:trPr>
          <w:trHeight w:val="1421"/>
        </w:trPr>
        <w:tc>
          <w:tcPr>
            <w:tcW w:w="1292" w:type="pct"/>
            <w:shd w:val="clear" w:color="auto" w:fill="E3F3D1"/>
            <w:vAlign w:val="center"/>
          </w:tcPr>
          <w:p w14:paraId="2978F720" w14:textId="77777777" w:rsidR="00B56768" w:rsidRPr="00F47CE7" w:rsidRDefault="00B56768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Religion</w:t>
            </w:r>
          </w:p>
        </w:tc>
        <w:tc>
          <w:tcPr>
            <w:tcW w:w="1854" w:type="pct"/>
            <w:vAlign w:val="center"/>
          </w:tcPr>
          <w:p w14:paraId="20AD4651" w14:textId="6C884E98" w:rsidR="00B56768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6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23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B56768" w:rsidRPr="003B4E86">
              <w:rPr>
                <w:bCs/>
                <w:sz w:val="20"/>
                <w:szCs w:val="20"/>
              </w:rPr>
              <w:t>Catholique romain</w:t>
            </w:r>
          </w:p>
          <w:p w14:paraId="326F540A" w14:textId="55A747C2" w:rsidR="00B56768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7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24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B56768" w:rsidRPr="003B4E86">
              <w:rPr>
                <w:bCs/>
                <w:sz w:val="20"/>
                <w:szCs w:val="20"/>
              </w:rPr>
              <w:t>Protestant</w:t>
            </w:r>
            <w:r w:rsidR="00F51605" w:rsidRPr="003B4E86">
              <w:rPr>
                <w:bCs/>
                <w:sz w:val="20"/>
                <w:szCs w:val="20"/>
              </w:rPr>
              <w:t>(e)</w:t>
            </w:r>
          </w:p>
          <w:p w14:paraId="73F7C977" w14:textId="081FB5D1" w:rsidR="00B56768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8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25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B56768" w:rsidRPr="003B4E86">
              <w:rPr>
                <w:bCs/>
                <w:sz w:val="20"/>
                <w:szCs w:val="20"/>
              </w:rPr>
              <w:t>Juif</w:t>
            </w:r>
            <w:r w:rsidR="00F51605" w:rsidRPr="003B4E86">
              <w:rPr>
                <w:bCs/>
                <w:sz w:val="20"/>
                <w:szCs w:val="20"/>
              </w:rPr>
              <w:t>(ve)</w:t>
            </w:r>
            <w:r w:rsidR="00B56768" w:rsidRPr="003B4E86">
              <w:rPr>
                <w:bCs/>
                <w:sz w:val="20"/>
                <w:szCs w:val="20"/>
              </w:rPr>
              <w:t xml:space="preserve"> / israélite</w:t>
            </w:r>
          </w:p>
          <w:p w14:paraId="3EA7A01D" w14:textId="47B78F6E" w:rsidR="00965C73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9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26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965C73" w:rsidRPr="003B4E86">
              <w:rPr>
                <w:bCs/>
                <w:sz w:val="20"/>
                <w:szCs w:val="20"/>
              </w:rPr>
              <w:t>Sans</w:t>
            </w:r>
          </w:p>
          <w:p w14:paraId="03F8BF2A" w14:textId="21687B50" w:rsidR="00B56768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10"/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bookmarkEnd w:id="27"/>
            <w:r w:rsidRPr="003B4E86">
              <w:rPr>
                <w:bCs/>
                <w:sz w:val="20"/>
                <w:szCs w:val="20"/>
              </w:rPr>
              <w:t xml:space="preserve"> </w:t>
            </w:r>
            <w:r w:rsidR="00B56768" w:rsidRPr="003B4E86">
              <w:rPr>
                <w:bCs/>
                <w:sz w:val="20"/>
                <w:szCs w:val="20"/>
              </w:rPr>
              <w:t xml:space="preserve">Inconnue </w:t>
            </w:r>
            <w:r w:rsidR="00B56768" w:rsidRPr="003B4E86">
              <w:rPr>
                <w:bCs/>
                <w:sz w:val="16"/>
                <w:szCs w:val="16"/>
              </w:rPr>
              <w:t>(pour toutes les autres religions)</w:t>
            </w:r>
          </w:p>
        </w:tc>
        <w:tc>
          <w:tcPr>
            <w:tcW w:w="1854" w:type="pct"/>
            <w:vAlign w:val="center"/>
          </w:tcPr>
          <w:p w14:paraId="0E5B4A3F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Catholique romain</w:t>
            </w:r>
          </w:p>
          <w:p w14:paraId="5F3C0CBB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Protestant(e)</w:t>
            </w:r>
          </w:p>
          <w:p w14:paraId="1DC14477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Juif(ve) / israélite</w:t>
            </w:r>
          </w:p>
          <w:p w14:paraId="1A6C5D9A" w14:textId="77777777" w:rsidR="00074FCB" w:rsidRPr="003B4E86" w:rsidRDefault="00074FCB" w:rsidP="00074FCB">
            <w:pPr>
              <w:tabs>
                <w:tab w:val="left" w:pos="502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Sans</w:t>
            </w:r>
          </w:p>
          <w:p w14:paraId="026121F4" w14:textId="4A4FA4A7" w:rsidR="00B56768" w:rsidRPr="003B4E86" w:rsidRDefault="00074FCB" w:rsidP="00074FCB">
            <w:pPr>
              <w:tabs>
                <w:tab w:val="left" w:pos="418"/>
              </w:tabs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  <w:highlight w:val="lightGray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bCs/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bCs/>
                <w:sz w:val="20"/>
                <w:szCs w:val="20"/>
                <w:highlight w:val="lightGray"/>
              </w:rPr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bCs/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bCs/>
                <w:sz w:val="20"/>
                <w:szCs w:val="20"/>
              </w:rPr>
              <w:t xml:space="preserve"> Inconnue </w:t>
            </w:r>
            <w:r w:rsidRPr="003B4E86">
              <w:rPr>
                <w:bCs/>
                <w:sz w:val="16"/>
                <w:szCs w:val="16"/>
              </w:rPr>
              <w:t>(pour toutes les autres religions)</w:t>
            </w:r>
          </w:p>
        </w:tc>
      </w:tr>
      <w:tr w:rsidR="00184EBE" w:rsidRPr="007E049C" w14:paraId="3649264B" w14:textId="77777777" w:rsidTr="00F47CE7">
        <w:trPr>
          <w:trHeight w:val="832"/>
        </w:trPr>
        <w:tc>
          <w:tcPr>
            <w:tcW w:w="1292" w:type="pct"/>
            <w:shd w:val="clear" w:color="auto" w:fill="E3F3D1"/>
            <w:vAlign w:val="center"/>
          </w:tcPr>
          <w:p w14:paraId="341CDFE6" w14:textId="77777777" w:rsidR="00B56768" w:rsidRPr="00F47CE7" w:rsidRDefault="00CA6A2B" w:rsidP="00C8695A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Adresse</w:t>
            </w:r>
            <w:r w:rsidR="00B56768" w:rsidRPr="00F47CE7">
              <w:rPr>
                <w:sz w:val="20"/>
                <w:szCs w:val="22"/>
              </w:rPr>
              <w:t xml:space="preserve"> de provenance</w:t>
            </w:r>
            <w:r w:rsidRPr="00F47CE7">
              <w:rPr>
                <w:sz w:val="20"/>
                <w:szCs w:val="22"/>
              </w:rPr>
              <w:t xml:space="preserve"> </w:t>
            </w:r>
          </w:p>
          <w:p w14:paraId="4FC8C6F1" w14:textId="6E6AB149" w:rsidR="00F16B55" w:rsidRPr="00F47CE7" w:rsidRDefault="00F16B55" w:rsidP="00C8695A">
            <w:pPr>
              <w:rPr>
                <w:sz w:val="20"/>
                <w:szCs w:val="22"/>
              </w:rPr>
            </w:pPr>
            <w:r w:rsidRPr="00F47CE7">
              <w:rPr>
                <w:sz w:val="16"/>
                <w:szCs w:val="18"/>
              </w:rPr>
              <w:t>(Rue/ n°/ NPA/ localité</w:t>
            </w:r>
            <w:r w:rsidRPr="00F47CE7">
              <w:rPr>
                <w:sz w:val="20"/>
                <w:szCs w:val="22"/>
              </w:rPr>
              <w:t>)</w:t>
            </w:r>
          </w:p>
        </w:tc>
        <w:tc>
          <w:tcPr>
            <w:tcW w:w="1854" w:type="pct"/>
            <w:vAlign w:val="center"/>
          </w:tcPr>
          <w:p w14:paraId="6484E157" w14:textId="7890B5C3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8" w:name="Texte17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854" w:type="pct"/>
            <w:vAlign w:val="center"/>
          </w:tcPr>
          <w:p w14:paraId="58C5C5FB" w14:textId="4AC61CF3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9" w:name="Texte18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29"/>
          </w:p>
        </w:tc>
      </w:tr>
      <w:tr w:rsidR="00184EBE" w:rsidRPr="00E54506" w14:paraId="5DC226AC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2F4EEB9B" w14:textId="77777777" w:rsidR="00B56768" w:rsidRPr="00F47CE7" w:rsidRDefault="00B56768" w:rsidP="00C8695A">
            <w:pPr>
              <w:rPr>
                <w:bCs/>
                <w:sz w:val="20"/>
                <w:szCs w:val="22"/>
              </w:rPr>
            </w:pPr>
            <w:r w:rsidRPr="00F47CE7">
              <w:rPr>
                <w:bCs/>
                <w:sz w:val="20"/>
                <w:szCs w:val="22"/>
              </w:rPr>
              <w:t>Date d’arrivée</w:t>
            </w:r>
          </w:p>
        </w:tc>
        <w:tc>
          <w:tcPr>
            <w:tcW w:w="1854" w:type="pct"/>
            <w:vAlign w:val="center"/>
          </w:tcPr>
          <w:p w14:paraId="01B1636B" w14:textId="5C05F70C" w:rsidR="00B56768" w:rsidRPr="003B4E86" w:rsidRDefault="00074FCB" w:rsidP="00FF024F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0" w:name="Texte19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854" w:type="pct"/>
            <w:vAlign w:val="center"/>
          </w:tcPr>
          <w:p w14:paraId="0D3FA5A3" w14:textId="2CEF8178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1" w:name="Texte20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1"/>
          </w:p>
        </w:tc>
      </w:tr>
      <w:tr w:rsidR="00043734" w:rsidRPr="00E54506" w14:paraId="45242DB3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42BBF874" w14:textId="02139FAF" w:rsidR="00043734" w:rsidRPr="00F47CE7" w:rsidRDefault="00043734" w:rsidP="00C8695A">
            <w:pPr>
              <w:rPr>
                <w:bCs/>
                <w:sz w:val="20"/>
                <w:szCs w:val="22"/>
              </w:rPr>
            </w:pPr>
            <w:r w:rsidRPr="00F47CE7">
              <w:rPr>
                <w:bCs/>
                <w:sz w:val="20"/>
                <w:szCs w:val="22"/>
              </w:rPr>
              <w:t xml:space="preserve">Date d’entrée dans le canton de Fribourg </w:t>
            </w:r>
            <w:r w:rsidRPr="00F47CE7">
              <w:rPr>
                <w:bCs/>
                <w:sz w:val="12"/>
                <w:szCs w:val="14"/>
              </w:rPr>
              <w:t>(si étranger)</w:t>
            </w:r>
          </w:p>
        </w:tc>
        <w:tc>
          <w:tcPr>
            <w:tcW w:w="1854" w:type="pct"/>
            <w:vAlign w:val="center"/>
          </w:tcPr>
          <w:p w14:paraId="403752C8" w14:textId="0AC49C06" w:rsidR="00043734" w:rsidRPr="003B4E86" w:rsidRDefault="00074FCB" w:rsidP="00FF024F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2" w:name="Texte21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54" w:type="pct"/>
            <w:vAlign w:val="center"/>
          </w:tcPr>
          <w:p w14:paraId="256F97ED" w14:textId="75E0CA26" w:rsidR="00043734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3" w:name="Texte22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3"/>
          </w:p>
        </w:tc>
      </w:tr>
      <w:tr w:rsidR="00184EBE" w:rsidRPr="00E54506" w14:paraId="75CBB013" w14:textId="77777777" w:rsidTr="00F47CE7">
        <w:trPr>
          <w:trHeight w:val="454"/>
        </w:trPr>
        <w:tc>
          <w:tcPr>
            <w:tcW w:w="1292" w:type="pct"/>
            <w:shd w:val="clear" w:color="auto" w:fill="E3F3D1"/>
            <w:vAlign w:val="center"/>
          </w:tcPr>
          <w:p w14:paraId="7C5277C0" w14:textId="42212560" w:rsidR="00B56768" w:rsidRPr="00F47CE7" w:rsidRDefault="00D21613" w:rsidP="00C8695A">
            <w:pPr>
              <w:rPr>
                <w:bCs/>
                <w:sz w:val="20"/>
                <w:szCs w:val="22"/>
              </w:rPr>
            </w:pPr>
            <w:r w:rsidRPr="00F47CE7">
              <w:rPr>
                <w:bCs/>
                <w:sz w:val="20"/>
                <w:szCs w:val="22"/>
              </w:rPr>
              <w:t>Adresse à Belfaux</w:t>
            </w:r>
          </w:p>
        </w:tc>
        <w:tc>
          <w:tcPr>
            <w:tcW w:w="3708" w:type="pct"/>
            <w:gridSpan w:val="2"/>
            <w:vAlign w:val="center"/>
          </w:tcPr>
          <w:p w14:paraId="02C90B85" w14:textId="6DC441B3" w:rsidR="00B56768" w:rsidRPr="003B4E86" w:rsidRDefault="00074FCB" w:rsidP="00C8695A">
            <w:pPr>
              <w:rPr>
                <w:bCs/>
                <w:sz w:val="20"/>
                <w:szCs w:val="20"/>
              </w:rPr>
            </w:pPr>
            <w:r w:rsidRPr="003B4E86">
              <w:rPr>
                <w:bCs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4" w:name="Texte23"/>
            <w:r w:rsidRPr="003B4E86">
              <w:rPr>
                <w:bCs/>
                <w:sz w:val="20"/>
                <w:szCs w:val="20"/>
              </w:rPr>
              <w:instrText xml:space="preserve"> FORMTEXT </w:instrText>
            </w:r>
            <w:r w:rsidRPr="003B4E86">
              <w:rPr>
                <w:bCs/>
                <w:sz w:val="20"/>
                <w:szCs w:val="20"/>
              </w:rPr>
            </w:r>
            <w:r w:rsidRPr="003B4E86">
              <w:rPr>
                <w:bCs/>
                <w:sz w:val="20"/>
                <w:szCs w:val="20"/>
              </w:rPr>
              <w:fldChar w:fldCharType="separate"/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noProof/>
                <w:sz w:val="20"/>
                <w:szCs w:val="20"/>
              </w:rPr>
              <w:t> </w:t>
            </w:r>
            <w:r w:rsidRPr="003B4E86">
              <w:rPr>
                <w:bCs/>
                <w:sz w:val="20"/>
                <w:szCs w:val="20"/>
              </w:rPr>
              <w:fldChar w:fldCharType="end"/>
            </w:r>
            <w:bookmarkEnd w:id="34"/>
          </w:p>
        </w:tc>
      </w:tr>
      <w:tr w:rsidR="005F4D64" w:rsidRPr="006D0FFE" w14:paraId="3369B526" w14:textId="77777777" w:rsidTr="00F47CE7">
        <w:trPr>
          <w:trHeight w:val="1134"/>
        </w:trPr>
        <w:tc>
          <w:tcPr>
            <w:tcW w:w="1292" w:type="pct"/>
            <w:shd w:val="clear" w:color="auto" w:fill="E3F3D1"/>
            <w:vAlign w:val="center"/>
          </w:tcPr>
          <w:p w14:paraId="76FD2408" w14:textId="299C9CC6" w:rsidR="001A0D49" w:rsidRPr="00F47CE7" w:rsidRDefault="005F4D64" w:rsidP="00337822">
            <w:pPr>
              <w:rPr>
                <w:sz w:val="20"/>
                <w:szCs w:val="22"/>
              </w:rPr>
            </w:pPr>
            <w:r w:rsidRPr="00F47CE7">
              <w:rPr>
                <w:sz w:val="20"/>
                <w:szCs w:val="22"/>
              </w:rPr>
              <w:t>Logement</w:t>
            </w:r>
          </w:p>
        </w:tc>
        <w:tc>
          <w:tcPr>
            <w:tcW w:w="3708" w:type="pct"/>
            <w:gridSpan w:val="2"/>
            <w:vAlign w:val="center"/>
          </w:tcPr>
          <w:p w14:paraId="3EB81215" w14:textId="77777777" w:rsidR="005F2D96" w:rsidRPr="003B4E86" w:rsidRDefault="005F2D96" w:rsidP="00C8695A">
            <w:pPr>
              <w:tabs>
                <w:tab w:val="left" w:pos="4247"/>
              </w:tabs>
              <w:rPr>
                <w:bCs/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15"/>
              <w:gridCol w:w="3516"/>
            </w:tblGrid>
            <w:tr w:rsidR="005F2D96" w:rsidRPr="003B4E86" w14:paraId="12AB435E" w14:textId="77777777" w:rsidTr="00C8695A">
              <w:trPr>
                <w:trHeight w:val="340"/>
              </w:trPr>
              <w:tc>
                <w:tcPr>
                  <w:tcW w:w="3515" w:type="dxa"/>
                  <w:vAlign w:val="center"/>
                </w:tcPr>
                <w:p w14:paraId="12A16BCE" w14:textId="7742B0D3" w:rsidR="005F2D96" w:rsidRPr="003B4E86" w:rsidRDefault="00F7754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Êtes-vous</w:t>
                  </w:r>
                </w:p>
              </w:tc>
              <w:tc>
                <w:tcPr>
                  <w:tcW w:w="3516" w:type="dxa"/>
                  <w:vAlign w:val="center"/>
                </w:tcPr>
                <w:p w14:paraId="5A7DFAEE" w14:textId="22FFB01D" w:rsidR="00F7754B" w:rsidRPr="003B4E86" w:rsidRDefault="00074FCB" w:rsidP="00074FCB">
                  <w:pPr>
                    <w:tabs>
                      <w:tab w:val="left" w:pos="502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5" w:name="CaseACocher11"/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instrText xml:space="preserve"> FORMCHECKBOX </w:instrText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end"/>
                  </w:r>
                  <w:bookmarkEnd w:id="35"/>
                  <w:r w:rsidRPr="003B4E86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="00F7754B" w:rsidRPr="003B4E86">
                    <w:rPr>
                      <w:bCs/>
                      <w:sz w:val="20"/>
                      <w:szCs w:val="20"/>
                    </w:rPr>
                    <w:t>Locataire</w:t>
                  </w:r>
                </w:p>
                <w:p w14:paraId="2E10747F" w14:textId="0B6CC59E" w:rsidR="00F7754B" w:rsidRPr="003B4E86" w:rsidRDefault="00074FCB" w:rsidP="00074FCB">
                  <w:pPr>
                    <w:tabs>
                      <w:tab w:val="left" w:pos="502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6" w:name="CaseACocher12"/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instrText xml:space="preserve"> FORMCHECKBOX </w:instrText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end"/>
                  </w:r>
                  <w:bookmarkEnd w:id="36"/>
                  <w:r w:rsidRPr="003B4E86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="00F7754B" w:rsidRPr="003B4E86">
                    <w:rPr>
                      <w:bCs/>
                      <w:sz w:val="20"/>
                      <w:szCs w:val="20"/>
                    </w:rPr>
                    <w:t>Propriétaire</w:t>
                  </w:r>
                </w:p>
                <w:p w14:paraId="55B16CE4" w14:textId="5D3CDB13" w:rsidR="005F2D96" w:rsidRPr="003B4E86" w:rsidRDefault="00074FCB" w:rsidP="00074FCB">
                  <w:pPr>
                    <w:tabs>
                      <w:tab w:val="left" w:pos="502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7" w:name="CaseACocher13"/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instrText xml:space="preserve"> FORMCHECKBOX </w:instrText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separate"/>
                  </w:r>
                  <w:r w:rsidRPr="003B4E86">
                    <w:rPr>
                      <w:bCs/>
                      <w:sz w:val="20"/>
                      <w:szCs w:val="20"/>
                      <w:highlight w:val="lightGray"/>
                    </w:rPr>
                    <w:fldChar w:fldCharType="end"/>
                  </w:r>
                  <w:bookmarkEnd w:id="37"/>
                  <w:r w:rsidRPr="003B4E86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="00F7754B" w:rsidRPr="003B4E86">
                    <w:rPr>
                      <w:bCs/>
                      <w:sz w:val="20"/>
                      <w:szCs w:val="20"/>
                    </w:rPr>
                    <w:t>Colocataire</w:t>
                  </w:r>
                </w:p>
              </w:tc>
            </w:tr>
            <w:tr w:rsidR="00F7754B" w:rsidRPr="003B4E86" w14:paraId="64D37652" w14:textId="77777777" w:rsidTr="00C8695A">
              <w:trPr>
                <w:trHeight w:val="340"/>
              </w:trPr>
              <w:tc>
                <w:tcPr>
                  <w:tcW w:w="3515" w:type="dxa"/>
                  <w:vAlign w:val="center"/>
                </w:tcPr>
                <w:p w14:paraId="3BD269F1" w14:textId="04DBBF61" w:rsidR="00F7754B" w:rsidRPr="003B4E86" w:rsidRDefault="00F7754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Nombre de pièces</w:t>
                  </w:r>
                </w:p>
              </w:tc>
              <w:tc>
                <w:tcPr>
                  <w:tcW w:w="3516" w:type="dxa"/>
                  <w:vAlign w:val="center"/>
                </w:tcPr>
                <w:p w14:paraId="12370BFC" w14:textId="23FB18B2" w:rsidR="00F7754B" w:rsidRPr="003B4E86" w:rsidRDefault="00074FCB" w:rsidP="005F2D96">
                  <w:pPr>
                    <w:tabs>
                      <w:tab w:val="left" w:pos="502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bookmarkStart w:id="38" w:name="Texte24"/>
                  <w:r w:rsidRPr="003B4E86">
                    <w:rPr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B4E86">
                    <w:rPr>
                      <w:bCs/>
                      <w:sz w:val="20"/>
                      <w:szCs w:val="20"/>
                    </w:rPr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end"/>
                  </w:r>
                  <w:bookmarkEnd w:id="38"/>
                </w:p>
              </w:tc>
            </w:tr>
            <w:tr w:rsidR="005F2D96" w:rsidRPr="003B4E86" w14:paraId="45B75E3D" w14:textId="77777777" w:rsidTr="00C8695A">
              <w:trPr>
                <w:trHeight w:val="340"/>
              </w:trPr>
              <w:tc>
                <w:tcPr>
                  <w:tcW w:w="3515" w:type="dxa"/>
                  <w:vAlign w:val="center"/>
                </w:tcPr>
                <w:p w14:paraId="4F442D23" w14:textId="77777777" w:rsidR="005F2D96" w:rsidRPr="003B4E86" w:rsidRDefault="005F2D96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Etage</w:t>
                  </w:r>
                </w:p>
              </w:tc>
              <w:tc>
                <w:tcPr>
                  <w:tcW w:w="3516" w:type="dxa"/>
                  <w:vAlign w:val="center"/>
                </w:tcPr>
                <w:p w14:paraId="05847634" w14:textId="65FF7DCF" w:rsidR="005F2D96" w:rsidRPr="003B4E86" w:rsidRDefault="00074FC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bookmarkStart w:id="39" w:name="Texte25"/>
                  <w:r w:rsidRPr="003B4E86">
                    <w:rPr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B4E86">
                    <w:rPr>
                      <w:bCs/>
                      <w:sz w:val="20"/>
                      <w:szCs w:val="20"/>
                    </w:rPr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end"/>
                  </w:r>
                  <w:bookmarkEnd w:id="39"/>
                </w:p>
              </w:tc>
            </w:tr>
            <w:tr w:rsidR="00EB56B1" w:rsidRPr="003B4E86" w14:paraId="1038FF19" w14:textId="77777777" w:rsidTr="00C8695A">
              <w:trPr>
                <w:trHeight w:val="340"/>
              </w:trPr>
              <w:tc>
                <w:tcPr>
                  <w:tcW w:w="3515" w:type="dxa"/>
                  <w:vAlign w:val="center"/>
                </w:tcPr>
                <w:p w14:paraId="699F331F" w14:textId="34C80063" w:rsidR="00EB56B1" w:rsidRPr="003B4E86" w:rsidRDefault="00EB56B1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N°EWID</w:t>
                  </w:r>
                </w:p>
              </w:tc>
              <w:tc>
                <w:tcPr>
                  <w:tcW w:w="3516" w:type="dxa"/>
                  <w:vAlign w:val="center"/>
                </w:tcPr>
                <w:p w14:paraId="1B791C22" w14:textId="305A5DA7" w:rsidR="00EB56B1" w:rsidRPr="003B4E86" w:rsidRDefault="00074FC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bookmarkStart w:id="40" w:name="Texte26"/>
                  <w:r w:rsidRPr="003B4E86">
                    <w:rPr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B4E86">
                    <w:rPr>
                      <w:bCs/>
                      <w:sz w:val="20"/>
                      <w:szCs w:val="20"/>
                    </w:rPr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end"/>
                  </w:r>
                  <w:bookmarkEnd w:id="40"/>
                </w:p>
              </w:tc>
            </w:tr>
            <w:tr w:rsidR="005F2D96" w:rsidRPr="003B4E86" w14:paraId="3C5001DD" w14:textId="77777777" w:rsidTr="00C8695A">
              <w:trPr>
                <w:trHeight w:val="340"/>
              </w:trPr>
              <w:tc>
                <w:tcPr>
                  <w:tcW w:w="3515" w:type="dxa"/>
                  <w:tcBorders>
                    <w:bottom w:val="dotted" w:sz="4" w:space="0" w:color="auto"/>
                  </w:tcBorders>
                  <w:vAlign w:val="center"/>
                </w:tcPr>
                <w:p w14:paraId="47D4E88F" w14:textId="5737FDD0" w:rsidR="005F2D96" w:rsidRPr="003B4E86" w:rsidRDefault="005F2D96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Nom et prénom de l’ancien locataire</w:t>
                  </w:r>
                </w:p>
              </w:tc>
              <w:tc>
                <w:tcPr>
                  <w:tcW w:w="3516" w:type="dxa"/>
                  <w:tcBorders>
                    <w:bottom w:val="dotted" w:sz="4" w:space="0" w:color="auto"/>
                  </w:tcBorders>
                  <w:vAlign w:val="center"/>
                </w:tcPr>
                <w:p w14:paraId="4DEA9B2E" w14:textId="1A317B17" w:rsidR="005F2D96" w:rsidRPr="003B4E86" w:rsidRDefault="00074FCB" w:rsidP="005F2D96">
                  <w:pPr>
                    <w:tabs>
                      <w:tab w:val="left" w:pos="502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bookmarkStart w:id="41" w:name="Texte27"/>
                  <w:r w:rsidRPr="003B4E86">
                    <w:rPr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B4E86">
                    <w:rPr>
                      <w:bCs/>
                      <w:sz w:val="20"/>
                      <w:szCs w:val="20"/>
                    </w:rPr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end"/>
                  </w:r>
                  <w:bookmarkEnd w:id="41"/>
                </w:p>
              </w:tc>
            </w:tr>
            <w:tr w:rsidR="005F2D96" w:rsidRPr="003B4E86" w14:paraId="5309C7B9" w14:textId="77777777" w:rsidTr="005F2D96">
              <w:trPr>
                <w:trHeight w:val="340"/>
              </w:trPr>
              <w:tc>
                <w:tcPr>
                  <w:tcW w:w="3515" w:type="dxa"/>
                  <w:tcBorders>
                    <w:bottom w:val="dotted" w:sz="4" w:space="0" w:color="auto"/>
                  </w:tcBorders>
                  <w:vAlign w:val="center"/>
                </w:tcPr>
                <w:p w14:paraId="64644011" w14:textId="26BB3E7D" w:rsidR="005F2D96" w:rsidRPr="003B4E86" w:rsidRDefault="00F7754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t>En cas de ménage commun avec une autre personne, indiquer son nom et prénom</w:t>
                  </w:r>
                </w:p>
              </w:tc>
              <w:tc>
                <w:tcPr>
                  <w:tcW w:w="3516" w:type="dxa"/>
                  <w:tcBorders>
                    <w:bottom w:val="dotted" w:sz="4" w:space="0" w:color="auto"/>
                  </w:tcBorders>
                  <w:vAlign w:val="center"/>
                </w:tcPr>
                <w:p w14:paraId="74FAC2A2" w14:textId="3555FB2B" w:rsidR="005F2D96" w:rsidRPr="003B4E86" w:rsidRDefault="00074FCB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  <w:r w:rsidRPr="003B4E86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bookmarkStart w:id="42" w:name="Texte28"/>
                  <w:r w:rsidRPr="003B4E86">
                    <w:rPr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B4E86">
                    <w:rPr>
                      <w:bCs/>
                      <w:sz w:val="20"/>
                      <w:szCs w:val="20"/>
                    </w:rPr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noProof/>
                      <w:sz w:val="20"/>
                      <w:szCs w:val="20"/>
                    </w:rPr>
                    <w:t> </w:t>
                  </w:r>
                  <w:r w:rsidRPr="003B4E86">
                    <w:rPr>
                      <w:bCs/>
                      <w:sz w:val="20"/>
                      <w:szCs w:val="20"/>
                    </w:rPr>
                    <w:fldChar w:fldCharType="end"/>
                  </w:r>
                  <w:bookmarkEnd w:id="42"/>
                </w:p>
              </w:tc>
            </w:tr>
            <w:tr w:rsidR="005F2D96" w:rsidRPr="003B4E86" w14:paraId="517315BA" w14:textId="77777777" w:rsidTr="005F2D96">
              <w:trPr>
                <w:trHeight w:val="340"/>
              </w:trPr>
              <w:tc>
                <w:tcPr>
                  <w:tcW w:w="351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5AC8885" w14:textId="77777777" w:rsidR="005F2D96" w:rsidRPr="003B4E86" w:rsidRDefault="005F2D96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1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6FE363A" w14:textId="77777777" w:rsidR="005F2D96" w:rsidRPr="003B4E86" w:rsidRDefault="005F2D96" w:rsidP="005F2D96">
                  <w:pPr>
                    <w:tabs>
                      <w:tab w:val="left" w:pos="4247"/>
                    </w:tabs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F95083C" w14:textId="77777777" w:rsidR="005F4D64" w:rsidRPr="003B4E86" w:rsidRDefault="005F4D64" w:rsidP="00C472E6">
            <w:pPr>
              <w:rPr>
                <w:bCs/>
                <w:sz w:val="20"/>
                <w:szCs w:val="20"/>
              </w:rPr>
            </w:pPr>
          </w:p>
        </w:tc>
      </w:tr>
    </w:tbl>
    <w:p w14:paraId="538BBBB5" w14:textId="5D735EB8" w:rsidR="002A6B72" w:rsidRDefault="002A6B72" w:rsidP="00A038C8">
      <w:pPr>
        <w:tabs>
          <w:tab w:val="left" w:pos="2835"/>
          <w:tab w:val="left" w:pos="5245"/>
        </w:tabs>
        <w:rPr>
          <w:rFonts w:ascii="Times New Roman" w:eastAsia="Calibri" w:hAnsi="Times New Roman" w:cs="Times New Roman"/>
          <w:b/>
          <w:bCs/>
          <w:sz w:val="20"/>
          <w:szCs w:val="20"/>
          <w:lang w:val="fr-CH" w:eastAsia="en-US"/>
        </w:rPr>
      </w:pPr>
    </w:p>
    <w:p w14:paraId="2E058F63" w14:textId="77777777" w:rsidR="002A6B72" w:rsidRDefault="002A6B72">
      <w:pPr>
        <w:rPr>
          <w:rFonts w:ascii="Times New Roman" w:eastAsia="Calibri" w:hAnsi="Times New Roman" w:cs="Times New Roman"/>
          <w:b/>
          <w:bCs/>
          <w:sz w:val="20"/>
          <w:szCs w:val="20"/>
          <w:lang w:val="fr-CH" w:eastAsia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fr-CH" w:eastAsia="en-US"/>
        </w:rPr>
        <w:br w:type="page"/>
      </w:r>
    </w:p>
    <w:tbl>
      <w:tblPr>
        <w:tblW w:w="503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260"/>
        <w:gridCol w:w="6289"/>
      </w:tblGrid>
      <w:tr w:rsidR="00641E9B" w:rsidRPr="001E30F3" w14:paraId="6E6ED7EF" w14:textId="77777777" w:rsidTr="00F47CE7">
        <w:trPr>
          <w:trHeight w:val="567"/>
        </w:trPr>
        <w:tc>
          <w:tcPr>
            <w:tcW w:w="5000" w:type="pct"/>
            <w:gridSpan w:val="3"/>
            <w:shd w:val="clear" w:color="auto" w:fill="E3F3D1"/>
            <w:vAlign w:val="center"/>
          </w:tcPr>
          <w:p w14:paraId="3A9E855B" w14:textId="63F182A9" w:rsidR="00641E9B" w:rsidRPr="00D7054E" w:rsidRDefault="00D7054E" w:rsidP="00641E9B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lastRenderedPageBreak/>
              <w:t>Enfant(s)</w:t>
            </w:r>
            <w:r w:rsidR="001C0B8C">
              <w:rPr>
                <w:b/>
                <w:bCs/>
                <w:smallCaps/>
                <w:szCs w:val="22"/>
              </w:rPr>
              <w:t xml:space="preserve"> mineur(s)</w:t>
            </w:r>
          </w:p>
        </w:tc>
      </w:tr>
      <w:tr w:rsidR="00776D2A" w:rsidRPr="001E30F3" w14:paraId="3B4E26D2" w14:textId="77777777" w:rsidTr="00F47CE7">
        <w:trPr>
          <w:trHeight w:val="454"/>
        </w:trPr>
        <w:tc>
          <w:tcPr>
            <w:tcW w:w="211" w:type="pct"/>
            <w:vMerge w:val="restar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798BEFBA" w14:textId="506F0398" w:rsidR="00776D2A" w:rsidRPr="00F47CE7" w:rsidRDefault="00F47CE7" w:rsidP="00F47CE7">
            <w:pPr>
              <w:ind w:right="-9180"/>
              <w:rPr>
                <w:b/>
                <w:bCs/>
                <w:sz w:val="20"/>
                <w:szCs w:val="20"/>
              </w:rPr>
            </w:pPr>
            <w:r w:rsidRPr="00F47CE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08789DCC" w14:textId="46977FF9" w:rsidR="00776D2A" w:rsidRPr="001E30F3" w:rsidRDefault="00776D2A" w:rsidP="00C8695A">
            <w:pPr>
              <w:spacing w:before="120" w:after="120"/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Nom</w:t>
            </w:r>
            <w:r w:rsidR="002A6B72">
              <w:rPr>
                <w:sz w:val="20"/>
                <w:szCs w:val="20"/>
              </w:rPr>
              <w:t>(s)</w:t>
            </w:r>
            <w:r w:rsidRPr="001E30F3">
              <w:rPr>
                <w:sz w:val="20"/>
                <w:szCs w:val="20"/>
              </w:rPr>
              <w:t>, Prénom</w:t>
            </w:r>
            <w:r w:rsidR="002A6B72">
              <w:rPr>
                <w:sz w:val="20"/>
                <w:szCs w:val="20"/>
              </w:rPr>
              <w:t>(s)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164A4BE4" w14:textId="6ED4CEC4" w:rsidR="00776D2A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43" w:name="Texte29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776D2A" w:rsidRPr="001E30F3" w14:paraId="636F753D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0341A95" w14:textId="28800198" w:rsidR="00776D2A" w:rsidRPr="001E30F3" w:rsidRDefault="00776D2A" w:rsidP="000D1601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29ECAD3B" w14:textId="77777777" w:rsidR="00776D2A" w:rsidRPr="001E30F3" w:rsidRDefault="00776D2A" w:rsidP="00C8695A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Date et lieu de naissance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7BE87DF" w14:textId="21103C91" w:rsidR="00776D2A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44" w:name="Texte30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44"/>
          </w:p>
        </w:tc>
      </w:tr>
      <w:tr w:rsidR="00776D2A" w:rsidRPr="001E30F3" w14:paraId="4C17FABA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071BFD6E" w14:textId="3E73A0F9" w:rsidR="00776D2A" w:rsidRPr="001E30F3" w:rsidRDefault="00776D2A" w:rsidP="000D1601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57D62792" w14:textId="7F8B1791" w:rsidR="00776D2A" w:rsidRPr="001E30F3" w:rsidRDefault="00776D2A" w:rsidP="00C86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Nationalité/ lieu d’origine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4DB8F83C" w14:textId="04F310F1" w:rsidR="00776D2A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45" w:name="Texte31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45"/>
          </w:p>
        </w:tc>
      </w:tr>
      <w:tr w:rsidR="00776D2A" w:rsidRPr="001E30F3" w14:paraId="786D915F" w14:textId="77777777" w:rsidTr="00F47CE7">
        <w:trPr>
          <w:trHeight w:val="397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5F18F7C" w14:textId="58A27592" w:rsidR="00776D2A" w:rsidRPr="001E30F3" w:rsidRDefault="00776D2A" w:rsidP="000D1601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5F1A5838" w14:textId="2FBDBB9A" w:rsidR="00776D2A" w:rsidRPr="001E30F3" w:rsidRDefault="00776D2A" w:rsidP="00C8695A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Religion</w:t>
            </w:r>
          </w:p>
        </w:tc>
        <w:tc>
          <w:tcPr>
            <w:tcW w:w="3154" w:type="pct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F81B1CD" w14:textId="247A461D" w:rsidR="00776D2A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14"/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bookmarkEnd w:id="46"/>
            <w:r w:rsidRPr="003B4E86">
              <w:rPr>
                <w:sz w:val="20"/>
                <w:szCs w:val="20"/>
              </w:rPr>
              <w:t xml:space="preserve"> </w:t>
            </w:r>
            <w:r w:rsidR="00776D2A" w:rsidRPr="003B4E86">
              <w:rPr>
                <w:sz w:val="20"/>
                <w:szCs w:val="20"/>
              </w:rPr>
              <w:t>Catholique romain</w:t>
            </w:r>
          </w:p>
          <w:p w14:paraId="1D8ED786" w14:textId="21D13A0B" w:rsidR="00776D2A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15"/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bookmarkEnd w:id="47"/>
            <w:r w:rsidRPr="003B4E86">
              <w:rPr>
                <w:sz w:val="20"/>
                <w:szCs w:val="20"/>
              </w:rPr>
              <w:t xml:space="preserve"> </w:t>
            </w:r>
            <w:r w:rsidR="00776D2A" w:rsidRPr="003B4E86">
              <w:rPr>
                <w:sz w:val="20"/>
                <w:szCs w:val="20"/>
              </w:rPr>
              <w:t>Protestant(e)</w:t>
            </w:r>
          </w:p>
          <w:p w14:paraId="0BEEDF30" w14:textId="06A6F975" w:rsidR="00776D2A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16"/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bookmarkEnd w:id="48"/>
            <w:r w:rsidRPr="003B4E86">
              <w:rPr>
                <w:sz w:val="20"/>
                <w:szCs w:val="20"/>
              </w:rPr>
              <w:t xml:space="preserve"> </w:t>
            </w:r>
            <w:r w:rsidR="00776D2A" w:rsidRPr="003B4E86">
              <w:rPr>
                <w:sz w:val="20"/>
                <w:szCs w:val="20"/>
              </w:rPr>
              <w:t>Juif(ve) / israélite</w:t>
            </w:r>
          </w:p>
          <w:p w14:paraId="65F4EE0E" w14:textId="20187EDA" w:rsidR="00776D2A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17"/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bookmarkEnd w:id="49"/>
            <w:r w:rsidRPr="003B4E86">
              <w:rPr>
                <w:sz w:val="20"/>
                <w:szCs w:val="20"/>
              </w:rPr>
              <w:t xml:space="preserve"> </w:t>
            </w:r>
            <w:r w:rsidR="00776D2A" w:rsidRPr="003B4E86">
              <w:rPr>
                <w:sz w:val="20"/>
                <w:szCs w:val="20"/>
              </w:rPr>
              <w:t>Sans</w:t>
            </w:r>
          </w:p>
          <w:p w14:paraId="0114076D" w14:textId="5F30E586" w:rsidR="00776D2A" w:rsidRPr="003B4E86" w:rsidRDefault="00074FCB" w:rsidP="00074FCB">
            <w:pPr>
              <w:tabs>
                <w:tab w:val="left" w:pos="424"/>
              </w:tabs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18"/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bookmarkEnd w:id="50"/>
            <w:r w:rsidRPr="003B4E86">
              <w:rPr>
                <w:sz w:val="20"/>
                <w:szCs w:val="20"/>
              </w:rPr>
              <w:t xml:space="preserve"> </w:t>
            </w:r>
            <w:r w:rsidR="00776D2A" w:rsidRPr="003B4E86">
              <w:rPr>
                <w:sz w:val="20"/>
                <w:szCs w:val="20"/>
              </w:rPr>
              <w:t xml:space="preserve">Inconnue </w:t>
            </w:r>
            <w:r w:rsidR="00776D2A" w:rsidRPr="003B4E86">
              <w:rPr>
                <w:sz w:val="16"/>
                <w:szCs w:val="16"/>
              </w:rPr>
              <w:t>(pour toutes les autres religions)</w:t>
            </w:r>
          </w:p>
        </w:tc>
      </w:tr>
      <w:tr w:rsidR="00776D2A" w:rsidRPr="001E30F3" w14:paraId="43FB4117" w14:textId="77777777" w:rsidTr="00F47CE7">
        <w:trPr>
          <w:trHeight w:val="454"/>
        </w:trPr>
        <w:tc>
          <w:tcPr>
            <w:tcW w:w="211" w:type="pct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1E6EF33C" w14:textId="2BABA572" w:rsidR="00776D2A" w:rsidRPr="001E30F3" w:rsidRDefault="00776D2A" w:rsidP="000D1601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2175FE45" w14:textId="77777777" w:rsidR="00776D2A" w:rsidRPr="001E30F3" w:rsidRDefault="00776D2A" w:rsidP="00641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l’a</w:t>
            </w:r>
            <w:r w:rsidRPr="001E30F3">
              <w:rPr>
                <w:sz w:val="20"/>
                <w:szCs w:val="20"/>
              </w:rPr>
              <w:t>ssurance maladie</w:t>
            </w:r>
          </w:p>
        </w:tc>
        <w:tc>
          <w:tcPr>
            <w:tcW w:w="3154" w:type="pct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A85CC1" w14:textId="1F9FCC8C" w:rsidR="00776D2A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51" w:name="Texte32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1"/>
          </w:p>
        </w:tc>
      </w:tr>
      <w:tr w:rsidR="00EE25AE" w:rsidRPr="001E30F3" w14:paraId="6F5EB8B5" w14:textId="77777777" w:rsidTr="00F47CE7">
        <w:trPr>
          <w:trHeight w:val="454"/>
        </w:trPr>
        <w:tc>
          <w:tcPr>
            <w:tcW w:w="21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vAlign w:val="bottom"/>
          </w:tcPr>
          <w:p w14:paraId="1051F605" w14:textId="77777777" w:rsidR="00EE25AE" w:rsidRPr="00776D2A" w:rsidRDefault="00EE25AE" w:rsidP="002A6B72">
            <w:pPr>
              <w:ind w:right="-9180"/>
              <w:rPr>
                <w:noProof/>
                <w:sz w:val="20"/>
                <w:szCs w:val="20"/>
              </w:rPr>
            </w:pPr>
          </w:p>
        </w:tc>
        <w:tc>
          <w:tcPr>
            <w:tcW w:w="163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14:paraId="3357E693" w14:textId="1023EB85" w:rsidR="00EE25AE" w:rsidRPr="001E30F3" w:rsidRDefault="00EE25AE" w:rsidP="002A6B72">
            <w:pPr>
              <w:rPr>
                <w:sz w:val="20"/>
                <w:szCs w:val="20"/>
              </w:rPr>
            </w:pPr>
          </w:p>
        </w:tc>
        <w:tc>
          <w:tcPr>
            <w:tcW w:w="315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14:paraId="4E355730" w14:textId="77777777" w:rsidR="00EE25AE" w:rsidRPr="001E30F3" w:rsidRDefault="00EE25AE" w:rsidP="002A6B72">
            <w:pPr>
              <w:rPr>
                <w:sz w:val="20"/>
                <w:szCs w:val="20"/>
              </w:rPr>
            </w:pPr>
          </w:p>
        </w:tc>
      </w:tr>
      <w:tr w:rsidR="002A6B72" w:rsidRPr="001E30F3" w14:paraId="04EB3371" w14:textId="77777777" w:rsidTr="00F47CE7">
        <w:trPr>
          <w:trHeight w:val="454"/>
        </w:trPr>
        <w:tc>
          <w:tcPr>
            <w:tcW w:w="211" w:type="pct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18FCD531" w14:textId="09898D76" w:rsidR="002A6B72" w:rsidRPr="00F47CE7" w:rsidRDefault="00F47CE7" w:rsidP="00F47CE7">
            <w:pPr>
              <w:ind w:right="-9180"/>
              <w:rPr>
                <w:b/>
                <w:bCs/>
                <w:sz w:val="20"/>
                <w:szCs w:val="20"/>
              </w:rPr>
            </w:pPr>
            <w:r w:rsidRPr="00F47CE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3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368B775E" w14:textId="18CE4904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Nom</w:t>
            </w:r>
            <w:r>
              <w:rPr>
                <w:sz w:val="20"/>
                <w:szCs w:val="20"/>
              </w:rPr>
              <w:t>(s)</w:t>
            </w:r>
            <w:r w:rsidRPr="001E30F3">
              <w:rPr>
                <w:sz w:val="20"/>
                <w:szCs w:val="20"/>
              </w:rPr>
              <w:t>, Prénom</w:t>
            </w:r>
            <w:r>
              <w:rPr>
                <w:sz w:val="20"/>
                <w:szCs w:val="20"/>
              </w:rPr>
              <w:t>(s)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</w:tcBorders>
            <w:shd w:val="clear" w:color="auto" w:fill="FFFFFF"/>
            <w:vAlign w:val="center"/>
          </w:tcPr>
          <w:p w14:paraId="1F6F1E54" w14:textId="55B21D91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52" w:name="Texte33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2"/>
          </w:p>
        </w:tc>
      </w:tr>
      <w:tr w:rsidR="002A6B72" w:rsidRPr="001E30F3" w14:paraId="444C620A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E212EFF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6A14C846" w14:textId="693000CB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Date et lieu de naissance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3A5404E4" w14:textId="0A71751B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53" w:name="Texte34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3"/>
          </w:p>
        </w:tc>
      </w:tr>
      <w:tr w:rsidR="002A6B72" w:rsidRPr="001E30F3" w14:paraId="27BB438C" w14:textId="77777777" w:rsidTr="00074FCB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159F0D9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32799F28" w14:textId="701C36E2" w:rsidR="002A6B72" w:rsidRPr="001E30F3" w:rsidRDefault="002A6B72" w:rsidP="002A6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Nationalité/ lieu d’origine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bottom"/>
          </w:tcPr>
          <w:p w14:paraId="3BB4F22C" w14:textId="0E838074" w:rsidR="002A6B72" w:rsidRPr="003B4E86" w:rsidRDefault="00074FCB" w:rsidP="00074FCB">
            <w:pPr>
              <w:tabs>
                <w:tab w:val="left" w:pos="424"/>
              </w:tabs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54" w:name="Texte35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4"/>
          </w:p>
        </w:tc>
      </w:tr>
      <w:tr w:rsidR="002A6B72" w:rsidRPr="001E30F3" w14:paraId="3A8B9768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561B293A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6B0967F7" w14:textId="4B9EB79B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Religion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43CE1A4A" w14:textId="77777777" w:rsidR="00074FCB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Catholique romain</w:t>
            </w:r>
          </w:p>
          <w:p w14:paraId="54D356BB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Protestant(e)</w:t>
            </w:r>
          </w:p>
          <w:p w14:paraId="4AB33992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Juif(ve) / israélite</w:t>
            </w:r>
          </w:p>
          <w:p w14:paraId="58B4769F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Sans</w:t>
            </w:r>
          </w:p>
          <w:p w14:paraId="62E65D06" w14:textId="1E3790C6" w:rsidR="002A6B72" w:rsidRPr="003B4E86" w:rsidRDefault="00074FCB" w:rsidP="00074FCB">
            <w:pPr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Inconnue </w:t>
            </w:r>
            <w:r w:rsidRPr="003B4E86">
              <w:rPr>
                <w:sz w:val="16"/>
                <w:szCs w:val="16"/>
              </w:rPr>
              <w:t>(pour toutes les autres religions)</w:t>
            </w:r>
          </w:p>
        </w:tc>
      </w:tr>
      <w:tr w:rsidR="002A6B72" w:rsidRPr="001E30F3" w14:paraId="191D59A5" w14:textId="77777777" w:rsidTr="00074FCB">
        <w:trPr>
          <w:trHeight w:val="454"/>
        </w:trPr>
        <w:tc>
          <w:tcPr>
            <w:tcW w:w="211" w:type="pct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4219C129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71142279" w14:textId="16B8B2A0" w:rsidR="002A6B72" w:rsidRPr="001E30F3" w:rsidRDefault="002A6B72" w:rsidP="002A6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l’a</w:t>
            </w:r>
            <w:r w:rsidRPr="001E30F3">
              <w:rPr>
                <w:sz w:val="20"/>
                <w:szCs w:val="20"/>
              </w:rPr>
              <w:t>ssurance maladie</w:t>
            </w:r>
          </w:p>
        </w:tc>
        <w:tc>
          <w:tcPr>
            <w:tcW w:w="3154" w:type="pct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</w:tcPr>
          <w:p w14:paraId="2C7B8155" w14:textId="47112E90" w:rsidR="002A6B72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55" w:name="Texte36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EE25AE" w:rsidRPr="001E30F3" w14:paraId="31151E0F" w14:textId="77777777" w:rsidTr="00F47CE7">
        <w:trPr>
          <w:trHeight w:val="454"/>
        </w:trPr>
        <w:tc>
          <w:tcPr>
            <w:tcW w:w="211" w:type="pct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vAlign w:val="bottom"/>
          </w:tcPr>
          <w:p w14:paraId="327C04B5" w14:textId="77777777" w:rsidR="00EE25AE" w:rsidRPr="00776D2A" w:rsidRDefault="00EE25AE" w:rsidP="002A6B72">
            <w:pPr>
              <w:ind w:right="-9180"/>
              <w:rPr>
                <w:noProof/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ACD620D" w14:textId="77777777" w:rsidR="00EE25AE" w:rsidRPr="001E30F3" w:rsidRDefault="00EE25AE" w:rsidP="002A6B72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315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43785CF" w14:textId="77777777" w:rsidR="00EE25AE" w:rsidRPr="003B4E86" w:rsidRDefault="00EE25AE" w:rsidP="002A6B72">
            <w:pPr>
              <w:rPr>
                <w:noProof/>
                <w:sz w:val="20"/>
                <w:szCs w:val="20"/>
              </w:rPr>
            </w:pPr>
          </w:p>
        </w:tc>
      </w:tr>
      <w:tr w:rsidR="002A6B72" w:rsidRPr="001E30F3" w14:paraId="2421B5A1" w14:textId="77777777" w:rsidTr="00F47CE7">
        <w:trPr>
          <w:trHeight w:val="454"/>
        </w:trPr>
        <w:tc>
          <w:tcPr>
            <w:tcW w:w="211" w:type="pct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183C3DA9" w14:textId="7D04AF58" w:rsidR="002A6B72" w:rsidRPr="00F47CE7" w:rsidRDefault="00F47CE7" w:rsidP="00F47CE7">
            <w:pPr>
              <w:ind w:right="-9180"/>
              <w:rPr>
                <w:b/>
                <w:bCs/>
                <w:sz w:val="20"/>
                <w:szCs w:val="20"/>
              </w:rPr>
            </w:pPr>
            <w:r w:rsidRPr="00F47CE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5A163DCE" w14:textId="799FE4CF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Nom</w:t>
            </w:r>
            <w:r>
              <w:rPr>
                <w:sz w:val="20"/>
                <w:szCs w:val="20"/>
              </w:rPr>
              <w:t>(s)</w:t>
            </w:r>
            <w:r w:rsidRPr="001E30F3">
              <w:rPr>
                <w:sz w:val="20"/>
                <w:szCs w:val="20"/>
              </w:rPr>
              <w:t>, Prénom</w:t>
            </w:r>
            <w:r>
              <w:rPr>
                <w:sz w:val="20"/>
                <w:szCs w:val="20"/>
              </w:rPr>
              <w:t>(s)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224DF7A2" w14:textId="2F30C10B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56" w:name="Texte37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2A6B72" w:rsidRPr="001E30F3" w14:paraId="7ED181C0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3C41A8AC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3DF09764" w14:textId="57B2A880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Date et lieu de naissance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51ECA70D" w14:textId="7E7A7422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57" w:name="Texte38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7"/>
          </w:p>
        </w:tc>
      </w:tr>
      <w:tr w:rsidR="002A6B72" w:rsidRPr="001E30F3" w14:paraId="3196EBDC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66B8F65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2768FE38" w14:textId="1F002DD2" w:rsidR="002A6B72" w:rsidRPr="001E30F3" w:rsidRDefault="002A6B72" w:rsidP="002A6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Nationalité/ lieu d’origine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0D84900D" w14:textId="67C09560" w:rsidR="002A6B72" w:rsidRPr="003B4E86" w:rsidRDefault="00074FCB" w:rsidP="002A6B72">
            <w:pPr>
              <w:tabs>
                <w:tab w:val="left" w:pos="424"/>
              </w:tabs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58" w:name="Texte39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8"/>
          </w:p>
        </w:tc>
      </w:tr>
      <w:tr w:rsidR="002A6B72" w:rsidRPr="001E30F3" w14:paraId="6ECDBA8F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05E3260D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76376D01" w14:textId="141355CF" w:rsidR="002A6B72" w:rsidRPr="001E30F3" w:rsidRDefault="002A6B72" w:rsidP="002A6B72">
            <w:pPr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Religion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6F9323E" w14:textId="77777777" w:rsidR="00074FCB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Catholique romain</w:t>
            </w:r>
          </w:p>
          <w:p w14:paraId="51096597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Protestant(e)</w:t>
            </w:r>
          </w:p>
          <w:p w14:paraId="708B2F70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Juif(ve) / israélite</w:t>
            </w:r>
          </w:p>
          <w:p w14:paraId="26A7D6DF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Sans</w:t>
            </w:r>
          </w:p>
          <w:p w14:paraId="475DA69D" w14:textId="0FEAF42B" w:rsidR="002A6B72" w:rsidRPr="003B4E86" w:rsidRDefault="00074FCB" w:rsidP="00074FCB">
            <w:pPr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Inconnue </w:t>
            </w:r>
            <w:r w:rsidRPr="003B4E86">
              <w:rPr>
                <w:sz w:val="16"/>
                <w:szCs w:val="16"/>
              </w:rPr>
              <w:t>(pour toutes les autres religions)</w:t>
            </w:r>
          </w:p>
        </w:tc>
      </w:tr>
      <w:tr w:rsidR="002A6B72" w:rsidRPr="001E30F3" w14:paraId="6F0D84A6" w14:textId="77777777" w:rsidTr="00074FCB">
        <w:trPr>
          <w:trHeight w:val="454"/>
        </w:trPr>
        <w:tc>
          <w:tcPr>
            <w:tcW w:w="211" w:type="pct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300A1CD0" w14:textId="6F596B93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0F003227" w14:textId="3E057EA1" w:rsidR="002A6B72" w:rsidRPr="001E30F3" w:rsidRDefault="002A6B72" w:rsidP="002A6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l’a</w:t>
            </w:r>
            <w:r w:rsidRPr="001E30F3">
              <w:rPr>
                <w:sz w:val="20"/>
                <w:szCs w:val="20"/>
              </w:rPr>
              <w:t>ssurance maladie</w:t>
            </w:r>
          </w:p>
        </w:tc>
        <w:tc>
          <w:tcPr>
            <w:tcW w:w="3154" w:type="pct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</w:tcPr>
          <w:p w14:paraId="1590CCCD" w14:textId="6BAD3D62" w:rsidR="002A6B72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59" w:name="Texte40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59"/>
          </w:p>
        </w:tc>
      </w:tr>
      <w:tr w:rsidR="00EE25AE" w:rsidRPr="001E30F3" w14:paraId="182D1195" w14:textId="77777777" w:rsidTr="00F47CE7">
        <w:trPr>
          <w:trHeight w:val="454"/>
        </w:trPr>
        <w:tc>
          <w:tcPr>
            <w:tcW w:w="211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15BFA1" w14:textId="77777777" w:rsidR="00EE25AE" w:rsidRPr="00776D2A" w:rsidRDefault="00EE25AE" w:rsidP="002A6B72">
            <w:pPr>
              <w:ind w:right="-9180"/>
              <w:rPr>
                <w:noProof/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6659167" w14:textId="77777777" w:rsidR="00EE25AE" w:rsidRPr="001E30F3" w:rsidRDefault="00EE25AE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315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187F775" w14:textId="77777777" w:rsidR="00EE25AE" w:rsidRPr="003B4E86" w:rsidRDefault="00EE25AE" w:rsidP="002A6B72">
            <w:pPr>
              <w:rPr>
                <w:sz w:val="20"/>
                <w:szCs w:val="20"/>
              </w:rPr>
            </w:pPr>
          </w:p>
        </w:tc>
      </w:tr>
      <w:tr w:rsidR="002A6B72" w:rsidRPr="001E30F3" w14:paraId="1B26A0D6" w14:textId="77777777" w:rsidTr="00154971">
        <w:trPr>
          <w:trHeight w:val="454"/>
        </w:trPr>
        <w:tc>
          <w:tcPr>
            <w:tcW w:w="211" w:type="pct"/>
            <w:vMerge w:val="restar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5ED32901" w14:textId="37C7CE1D" w:rsidR="002A6B72" w:rsidRPr="00F47CE7" w:rsidRDefault="00F47CE7" w:rsidP="00154971">
            <w:pPr>
              <w:ind w:right="-9180"/>
              <w:rPr>
                <w:b/>
                <w:bCs/>
                <w:sz w:val="20"/>
                <w:szCs w:val="20"/>
              </w:rPr>
            </w:pPr>
            <w:r w:rsidRPr="00F47CE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65D8F430" w14:textId="490FA42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Nom</w:t>
            </w:r>
            <w:r>
              <w:rPr>
                <w:sz w:val="20"/>
                <w:szCs w:val="20"/>
              </w:rPr>
              <w:t>(s)</w:t>
            </w:r>
            <w:r w:rsidRPr="001E30F3">
              <w:rPr>
                <w:sz w:val="20"/>
                <w:szCs w:val="20"/>
              </w:rPr>
              <w:t>, Prénom</w:t>
            </w:r>
            <w:r>
              <w:rPr>
                <w:sz w:val="20"/>
                <w:szCs w:val="20"/>
              </w:rPr>
              <w:t>(s)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4F1CB3B2" w14:textId="77AF4B63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60" w:name="Texte41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0"/>
          </w:p>
        </w:tc>
      </w:tr>
      <w:tr w:rsidR="002A6B72" w:rsidRPr="001E30F3" w14:paraId="0475C938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33F4FE2C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58C79BF3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Date et lieu de naissance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CB69B6E" w14:textId="55E74A2D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61" w:name="Texte42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1"/>
          </w:p>
        </w:tc>
      </w:tr>
      <w:tr w:rsidR="002A6B72" w:rsidRPr="001E30F3" w14:paraId="6A738298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35B51F5E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00813191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Nationalité/ lieu d’origine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7574809" w14:textId="0FB80199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62" w:name="Texte43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2"/>
          </w:p>
        </w:tc>
      </w:tr>
      <w:tr w:rsidR="002A6B72" w:rsidRPr="001E30F3" w14:paraId="25AA4C76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6C65FA3A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1F3D6A53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  <w:r w:rsidRPr="001E30F3">
              <w:rPr>
                <w:sz w:val="20"/>
                <w:szCs w:val="20"/>
              </w:rPr>
              <w:t>Religion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41C8C594" w14:textId="77777777" w:rsidR="00074FCB" w:rsidRPr="003B4E86" w:rsidRDefault="00074FCB" w:rsidP="00074FCB">
            <w:pPr>
              <w:tabs>
                <w:tab w:val="left" w:pos="502"/>
              </w:tabs>
              <w:spacing w:before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Catholique romain</w:t>
            </w:r>
          </w:p>
          <w:p w14:paraId="4E50930F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Protestant(e)</w:t>
            </w:r>
          </w:p>
          <w:p w14:paraId="04268D8E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Juif(ve) / israélite</w:t>
            </w:r>
          </w:p>
          <w:p w14:paraId="561131AA" w14:textId="77777777" w:rsidR="00074FCB" w:rsidRPr="003B4E86" w:rsidRDefault="00074FCB" w:rsidP="00074FCB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Sans</w:t>
            </w:r>
          </w:p>
          <w:p w14:paraId="55868BB4" w14:textId="6CAB1F9F" w:rsidR="002A6B72" w:rsidRPr="003B4E86" w:rsidRDefault="00074FCB" w:rsidP="00074FCB">
            <w:pPr>
              <w:spacing w:after="120"/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  <w:highlight w:val="lightGray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E86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3B4E86">
              <w:rPr>
                <w:sz w:val="20"/>
                <w:szCs w:val="20"/>
                <w:highlight w:val="lightGray"/>
              </w:rPr>
            </w:r>
            <w:r w:rsidRPr="003B4E86">
              <w:rPr>
                <w:sz w:val="20"/>
                <w:szCs w:val="20"/>
                <w:highlight w:val="lightGray"/>
              </w:rPr>
              <w:fldChar w:fldCharType="separate"/>
            </w:r>
            <w:r w:rsidRPr="003B4E86">
              <w:rPr>
                <w:sz w:val="20"/>
                <w:szCs w:val="20"/>
                <w:highlight w:val="lightGray"/>
              </w:rPr>
              <w:fldChar w:fldCharType="end"/>
            </w:r>
            <w:r w:rsidRPr="003B4E86">
              <w:rPr>
                <w:sz w:val="20"/>
                <w:szCs w:val="20"/>
              </w:rPr>
              <w:t xml:space="preserve"> Inconnue </w:t>
            </w:r>
            <w:r w:rsidRPr="003B4E86">
              <w:rPr>
                <w:sz w:val="16"/>
                <w:szCs w:val="16"/>
              </w:rPr>
              <w:t>(pour toutes les autres religions)</w:t>
            </w:r>
          </w:p>
        </w:tc>
      </w:tr>
      <w:tr w:rsidR="002A6B72" w:rsidRPr="00981851" w14:paraId="55F66687" w14:textId="77777777" w:rsidTr="00F47CE7">
        <w:trPr>
          <w:trHeight w:val="454"/>
        </w:trPr>
        <w:tc>
          <w:tcPr>
            <w:tcW w:w="211" w:type="pct"/>
            <w:vMerge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11441D11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</w:p>
        </w:tc>
        <w:tc>
          <w:tcPr>
            <w:tcW w:w="1635" w:type="pct"/>
            <w:tcBorders>
              <w:left w:val="dotted" w:sz="4" w:space="0" w:color="auto"/>
              <w:right w:val="dotted" w:sz="4" w:space="0" w:color="auto"/>
            </w:tcBorders>
            <w:shd w:val="clear" w:color="auto" w:fill="E3F3D1"/>
            <w:vAlign w:val="center"/>
          </w:tcPr>
          <w:p w14:paraId="7D1BD29D" w14:textId="77777777" w:rsidR="002A6B72" w:rsidRPr="001E30F3" w:rsidRDefault="002A6B72" w:rsidP="002A6B72">
            <w:pPr>
              <w:ind w:right="-9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l’a</w:t>
            </w:r>
            <w:r w:rsidRPr="001E30F3">
              <w:rPr>
                <w:sz w:val="20"/>
                <w:szCs w:val="20"/>
              </w:rPr>
              <w:t>ssurance maladie</w:t>
            </w:r>
          </w:p>
        </w:tc>
        <w:tc>
          <w:tcPr>
            <w:tcW w:w="3154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2F6BCF24" w14:textId="13513D66" w:rsidR="002A6B72" w:rsidRPr="003B4E86" w:rsidRDefault="00074FCB" w:rsidP="002A6B72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63" w:name="Texte44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3"/>
          </w:p>
        </w:tc>
      </w:tr>
    </w:tbl>
    <w:p w14:paraId="4D46E7E8" w14:textId="2346634E" w:rsidR="00DC4551" w:rsidRDefault="00DC4551" w:rsidP="00A038C8">
      <w:pPr>
        <w:tabs>
          <w:tab w:val="left" w:pos="2835"/>
          <w:tab w:val="left" w:pos="5245"/>
        </w:tabs>
        <w:rPr>
          <w:rFonts w:ascii="Times New Roman" w:eastAsia="Calibri" w:hAnsi="Times New Roman" w:cs="Times New Roman"/>
          <w:b/>
          <w:bCs/>
          <w:sz w:val="20"/>
          <w:szCs w:val="20"/>
          <w:lang w:val="fr-CH" w:eastAsia="en-US"/>
        </w:rPr>
      </w:pPr>
    </w:p>
    <w:p w14:paraId="18D54692" w14:textId="77777777" w:rsidR="001D51FC" w:rsidRDefault="001D51FC" w:rsidP="00A038C8">
      <w:pPr>
        <w:tabs>
          <w:tab w:val="left" w:pos="2835"/>
          <w:tab w:val="left" w:pos="5245"/>
        </w:tabs>
        <w:rPr>
          <w:rFonts w:ascii="Times New Roman" w:eastAsia="Calibri" w:hAnsi="Times New Roman" w:cs="Times New Roman"/>
          <w:b/>
          <w:bCs/>
          <w:sz w:val="20"/>
          <w:szCs w:val="20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F747D1" w:rsidRPr="001E30F3" w14:paraId="41C14EDE" w14:textId="77777777" w:rsidTr="00F47CE7">
        <w:trPr>
          <w:trHeight w:val="510"/>
        </w:trPr>
        <w:tc>
          <w:tcPr>
            <w:tcW w:w="5000" w:type="pct"/>
            <w:gridSpan w:val="3"/>
            <w:shd w:val="clear" w:color="auto" w:fill="E3F3D1"/>
            <w:vAlign w:val="center"/>
          </w:tcPr>
          <w:p w14:paraId="2438FC08" w14:textId="77777777" w:rsidR="00F747D1" w:rsidRDefault="00F747D1" w:rsidP="00C8695A">
            <w:pPr>
              <w:jc w:val="center"/>
              <w:rPr>
                <w:b/>
                <w:bCs/>
                <w:smallCaps/>
                <w:szCs w:val="22"/>
              </w:rPr>
            </w:pPr>
            <w:r w:rsidRPr="00B46B71">
              <w:rPr>
                <w:b/>
                <w:bCs/>
                <w:smallCaps/>
                <w:szCs w:val="22"/>
              </w:rPr>
              <w:lastRenderedPageBreak/>
              <w:t>Assurance</w:t>
            </w:r>
            <w:r w:rsidR="008E41FA" w:rsidRPr="00B46B71">
              <w:rPr>
                <w:b/>
                <w:bCs/>
                <w:smallCaps/>
                <w:szCs w:val="22"/>
              </w:rPr>
              <w:t xml:space="preserve"> maladie</w:t>
            </w:r>
          </w:p>
          <w:p w14:paraId="3483DCFB" w14:textId="0518DE8D" w:rsidR="00504965" w:rsidRPr="00504965" w:rsidRDefault="00504965" w:rsidP="00C8695A">
            <w:pPr>
              <w:jc w:val="center"/>
              <w:rPr>
                <w:i/>
                <w:iCs/>
                <w:szCs w:val="22"/>
              </w:rPr>
            </w:pPr>
            <w:r w:rsidRPr="00504965">
              <w:rPr>
                <w:i/>
                <w:iCs/>
                <w:sz w:val="16"/>
                <w:szCs w:val="16"/>
              </w:rPr>
              <w:t>Contrôle de l’affiliation à une assurance maladie (art. 3 et 4 de la Loi d’application de la loi fédérale sur l’assurance-maladie)</w:t>
            </w:r>
          </w:p>
        </w:tc>
      </w:tr>
      <w:tr w:rsidR="00A67D6E" w:rsidRPr="000E6E58" w14:paraId="3DFEDE41" w14:textId="77777777" w:rsidTr="00F47CE7">
        <w:trPr>
          <w:trHeight w:val="510"/>
        </w:trPr>
        <w:tc>
          <w:tcPr>
            <w:tcW w:w="1381" w:type="pct"/>
            <w:shd w:val="clear" w:color="auto" w:fill="E3F3D1"/>
            <w:vAlign w:val="center"/>
          </w:tcPr>
          <w:p w14:paraId="790D7D99" w14:textId="26F7147D" w:rsidR="00A67D6E" w:rsidRPr="00981851" w:rsidRDefault="00A67D6E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Nom de </w:t>
            </w:r>
            <w:r w:rsidR="005B47A4">
              <w:rPr>
                <w:sz w:val="20"/>
                <w:szCs w:val="22"/>
              </w:rPr>
              <w:t>l’</w:t>
            </w:r>
            <w:r>
              <w:rPr>
                <w:sz w:val="20"/>
                <w:szCs w:val="22"/>
              </w:rPr>
              <w:t xml:space="preserve">assurance maladie 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15986147" w14:textId="106DDCAB" w:rsidR="00A67D6E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64" w:name="Texte45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822" w:type="pct"/>
            <w:shd w:val="clear" w:color="auto" w:fill="FFFFFF"/>
            <w:vAlign w:val="center"/>
          </w:tcPr>
          <w:p w14:paraId="11D89CAA" w14:textId="11590661" w:rsidR="00A67D6E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65" w:name="Texte46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65"/>
          </w:p>
        </w:tc>
      </w:tr>
    </w:tbl>
    <w:p w14:paraId="650DB532" w14:textId="77777777" w:rsidR="0080109F" w:rsidRPr="000907CB" w:rsidRDefault="0080109F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A67D6E" w:rsidRPr="001E30F3" w14:paraId="5675FEA4" w14:textId="77777777" w:rsidTr="00F47CE7">
        <w:trPr>
          <w:trHeight w:val="510"/>
        </w:trPr>
        <w:tc>
          <w:tcPr>
            <w:tcW w:w="5000" w:type="pct"/>
            <w:gridSpan w:val="3"/>
            <w:shd w:val="clear" w:color="auto" w:fill="E3F3D1"/>
            <w:vAlign w:val="center"/>
          </w:tcPr>
          <w:p w14:paraId="5A9F4EDF" w14:textId="6EFD0224" w:rsidR="00A67D6E" w:rsidRDefault="00A67D6E" w:rsidP="00C8695A">
            <w:pPr>
              <w:jc w:val="center"/>
              <w:rPr>
                <w:b/>
                <w:bCs/>
                <w:smallCaps/>
                <w:szCs w:val="22"/>
              </w:rPr>
            </w:pPr>
            <w:r w:rsidRPr="00B46B71">
              <w:rPr>
                <w:b/>
                <w:bCs/>
                <w:smallCaps/>
                <w:szCs w:val="22"/>
              </w:rPr>
              <w:t xml:space="preserve">Assurance </w:t>
            </w:r>
            <w:r w:rsidR="00B46B71" w:rsidRPr="00B46B71">
              <w:rPr>
                <w:b/>
                <w:bCs/>
                <w:smallCaps/>
                <w:szCs w:val="22"/>
              </w:rPr>
              <w:t>m</w:t>
            </w:r>
            <w:r w:rsidR="00E9548D">
              <w:rPr>
                <w:b/>
                <w:bCs/>
                <w:smallCaps/>
                <w:szCs w:val="22"/>
              </w:rPr>
              <w:t>é</w:t>
            </w:r>
            <w:r w:rsidR="00B46B71" w:rsidRPr="00B46B71">
              <w:rPr>
                <w:b/>
                <w:bCs/>
                <w:smallCaps/>
                <w:szCs w:val="22"/>
              </w:rPr>
              <w:t>nage</w:t>
            </w:r>
          </w:p>
          <w:p w14:paraId="1514B525" w14:textId="7FA7140D" w:rsidR="005F58F8" w:rsidRPr="005F58F8" w:rsidRDefault="005F58F8" w:rsidP="005F58F8">
            <w:pPr>
              <w:jc w:val="center"/>
              <w:rPr>
                <w:i/>
                <w:iCs/>
              </w:rPr>
            </w:pPr>
            <w:r w:rsidRPr="005F58F8">
              <w:rPr>
                <w:i/>
                <w:iCs/>
                <w:sz w:val="16"/>
              </w:rPr>
              <w:t>Contrôle de l’affiliation à une assurance mobilière (art. 5 al. 1 de la Loi sur l’assurance obligatoire du mobilier contre l’incendie)</w:t>
            </w:r>
          </w:p>
        </w:tc>
      </w:tr>
      <w:tr w:rsidR="00A67D6E" w:rsidRPr="000E6E58" w14:paraId="3AD37D48" w14:textId="77777777" w:rsidTr="00F47CE7">
        <w:trPr>
          <w:trHeight w:val="510"/>
        </w:trPr>
        <w:tc>
          <w:tcPr>
            <w:tcW w:w="1381" w:type="pct"/>
            <w:shd w:val="clear" w:color="auto" w:fill="E3F3D1"/>
            <w:vAlign w:val="center"/>
          </w:tcPr>
          <w:p w14:paraId="07B6CE3F" w14:textId="005DFEC6" w:rsidR="00A67D6E" w:rsidRPr="00981851" w:rsidRDefault="00A67D6E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Nom de l’assurance ménage 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0B12F33F" w14:textId="072934F3" w:rsidR="00A67D6E" w:rsidRPr="00D91E0C" w:rsidRDefault="00074FCB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66" w:name="Texte47"/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  <w:bookmarkEnd w:id="66"/>
          </w:p>
        </w:tc>
        <w:tc>
          <w:tcPr>
            <w:tcW w:w="1822" w:type="pct"/>
            <w:shd w:val="clear" w:color="auto" w:fill="FFFFFF"/>
            <w:vAlign w:val="center"/>
          </w:tcPr>
          <w:p w14:paraId="710A7FBE" w14:textId="5CC510DB" w:rsidR="00A67D6E" w:rsidRPr="00D91E0C" w:rsidRDefault="00074FCB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67" w:name="Texte48"/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  <w:bookmarkEnd w:id="67"/>
          </w:p>
        </w:tc>
      </w:tr>
    </w:tbl>
    <w:p w14:paraId="66A50FA1" w14:textId="77777777" w:rsidR="00A67D6E" w:rsidRPr="000907CB" w:rsidRDefault="00A67D6E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CB12B8" w:rsidRPr="001E30F3" w14:paraId="01CD36A7" w14:textId="77777777" w:rsidTr="00F47CE7">
        <w:trPr>
          <w:trHeight w:val="510"/>
        </w:trPr>
        <w:tc>
          <w:tcPr>
            <w:tcW w:w="5000" w:type="pct"/>
            <w:gridSpan w:val="3"/>
            <w:shd w:val="clear" w:color="auto" w:fill="E3F3D1"/>
            <w:vAlign w:val="center"/>
          </w:tcPr>
          <w:p w14:paraId="5096C79F" w14:textId="77777777" w:rsidR="00CB12B8" w:rsidRDefault="00CB12B8" w:rsidP="00C8695A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Voiture/ permis de conduire</w:t>
            </w:r>
          </w:p>
          <w:p w14:paraId="6C61DFA2" w14:textId="190002A4" w:rsidR="002349F6" w:rsidRPr="002349F6" w:rsidRDefault="002349F6" w:rsidP="00C8695A">
            <w:pPr>
              <w:jc w:val="center"/>
              <w:rPr>
                <w:i/>
                <w:iCs/>
                <w:szCs w:val="22"/>
              </w:rPr>
            </w:pPr>
            <w:r w:rsidRPr="002349F6">
              <w:rPr>
                <w:i/>
                <w:iCs/>
                <w:sz w:val="16"/>
                <w:szCs w:val="16"/>
              </w:rPr>
              <w:t>Détention d’un véhicule automobile (art. 1</w:t>
            </w:r>
            <w:r w:rsidR="00902B75">
              <w:rPr>
                <w:i/>
                <w:iCs/>
                <w:sz w:val="16"/>
                <w:szCs w:val="16"/>
              </w:rPr>
              <w:t>6</w:t>
            </w:r>
            <w:r w:rsidRPr="002349F6">
              <w:rPr>
                <w:i/>
                <w:iCs/>
                <w:sz w:val="16"/>
                <w:szCs w:val="16"/>
              </w:rPr>
              <w:t xml:space="preserve"> de la Loi sur l’imposition des véhicules automobiles et des remorques)</w:t>
            </w:r>
          </w:p>
        </w:tc>
      </w:tr>
      <w:tr w:rsidR="00CB12B8" w:rsidRPr="000E6E58" w14:paraId="1931F9DB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38B64E41" w14:textId="14424EF7" w:rsidR="00CB12B8" w:rsidRPr="00981851" w:rsidRDefault="00E9548D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Êtes-vous d</w:t>
            </w:r>
            <w:r w:rsidR="00CB12B8">
              <w:rPr>
                <w:sz w:val="20"/>
                <w:szCs w:val="22"/>
              </w:rPr>
              <w:t>étenteur(trice) d’un véhicule</w:t>
            </w:r>
            <w:r>
              <w:rPr>
                <w:sz w:val="20"/>
                <w:szCs w:val="22"/>
              </w:rPr>
              <w:t> ?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29ACDC1" w14:textId="4A17E04E" w:rsidR="00F44E76" w:rsidRPr="00981851" w:rsidRDefault="00074FCB" w:rsidP="001326E9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aseACocher19"/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bookmarkEnd w:id="68"/>
            <w:r w:rsidR="001326E9">
              <w:rPr>
                <w:sz w:val="20"/>
                <w:szCs w:val="22"/>
              </w:rPr>
              <w:t xml:space="preserve">   Oui</w:t>
            </w:r>
          </w:p>
          <w:p w14:paraId="44E4E630" w14:textId="4CCF80D2" w:rsidR="00CB12B8" w:rsidRPr="00F44E76" w:rsidRDefault="00074FCB" w:rsidP="001326E9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eACocher20"/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bookmarkEnd w:id="69"/>
            <w:r w:rsidR="001326E9">
              <w:rPr>
                <w:sz w:val="20"/>
                <w:szCs w:val="22"/>
              </w:rPr>
              <w:t xml:space="preserve">   Non</w:t>
            </w:r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33D80C1D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1C5F905D" w14:textId="0255841D" w:rsidR="00CB12B8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</w:tr>
      <w:tr w:rsidR="001326E9" w:rsidRPr="000E6E58" w14:paraId="05DA1D00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05F96D23" w14:textId="72F7451D" w:rsidR="001326E9" w:rsidRDefault="00E9548D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Avez-vous un p</w:t>
            </w:r>
            <w:r w:rsidR="00D3550E">
              <w:rPr>
                <w:sz w:val="20"/>
                <w:szCs w:val="22"/>
              </w:rPr>
              <w:t>ermis de conduire</w:t>
            </w:r>
            <w:r>
              <w:rPr>
                <w:sz w:val="20"/>
                <w:szCs w:val="22"/>
              </w:rPr>
              <w:t> ?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EC2885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4CDC7C5B" w14:textId="53DB5D0B" w:rsidR="001326E9" w:rsidRDefault="00074FCB" w:rsidP="00074FCB">
            <w:pPr>
              <w:tabs>
                <w:tab w:val="left" w:pos="502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4AA2C6FC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419B8214" w14:textId="61B899EC" w:rsidR="001326E9" w:rsidRDefault="00074FCB" w:rsidP="00074FCB">
            <w:pPr>
              <w:tabs>
                <w:tab w:val="left" w:pos="502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</w:tr>
    </w:tbl>
    <w:p w14:paraId="5EBC1EC2" w14:textId="77777777" w:rsidR="0080109F" w:rsidRPr="000907CB" w:rsidRDefault="0080109F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B44E98" w:rsidRPr="001E30F3" w14:paraId="52005049" w14:textId="77777777" w:rsidTr="00F47CE7">
        <w:trPr>
          <w:trHeight w:val="510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E3F3D1"/>
            <w:vAlign w:val="center"/>
          </w:tcPr>
          <w:p w14:paraId="0A8FFDB9" w14:textId="77777777" w:rsidR="00EB6A3F" w:rsidRDefault="00EB6A3F" w:rsidP="00C8695A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coordonnées bancaires</w:t>
            </w:r>
          </w:p>
          <w:p w14:paraId="12473D1E" w14:textId="3DD56272" w:rsidR="00EB6A3F" w:rsidRPr="0099219B" w:rsidRDefault="00F01393" w:rsidP="0099219B">
            <w:pPr>
              <w:jc w:val="center"/>
              <w:rPr>
                <w:i/>
                <w:iCs/>
                <w:szCs w:val="22"/>
              </w:rPr>
            </w:pPr>
            <w:r>
              <w:rPr>
                <w:i/>
                <w:iCs/>
                <w:sz w:val="16"/>
                <w:szCs w:val="16"/>
              </w:rPr>
              <w:t>P</w:t>
            </w:r>
            <w:r w:rsidR="00EB6A3F" w:rsidRPr="0099219B">
              <w:rPr>
                <w:i/>
                <w:iCs/>
                <w:sz w:val="16"/>
                <w:szCs w:val="16"/>
              </w:rPr>
              <w:t xml:space="preserve">our </w:t>
            </w:r>
            <w:r w:rsidR="002349F6" w:rsidRPr="0099219B">
              <w:rPr>
                <w:i/>
                <w:iCs/>
                <w:sz w:val="16"/>
                <w:szCs w:val="16"/>
              </w:rPr>
              <w:t>les éventuels remboursements</w:t>
            </w:r>
          </w:p>
        </w:tc>
      </w:tr>
      <w:tr w:rsidR="00A96AE6" w:rsidRPr="000E6E58" w14:paraId="4C472E0A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7114D6AF" w14:textId="436A6DC9" w:rsidR="00937F16" w:rsidRPr="00981851" w:rsidRDefault="00937F16" w:rsidP="00937F1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Titulaire du compte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F93A68B" w14:textId="1DDB6347" w:rsidR="00937F16" w:rsidRPr="003B4E86" w:rsidRDefault="00074FCB" w:rsidP="00937F16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70" w:name="Texte49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1932C89F" w14:textId="05448E2D" w:rsidR="00937F16" w:rsidRPr="003B4E86" w:rsidRDefault="00074FCB" w:rsidP="00937F16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71" w:name="Texte50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1"/>
          </w:p>
        </w:tc>
      </w:tr>
      <w:tr w:rsidR="00A96AE6" w:rsidRPr="000E6E58" w14:paraId="6A8D32BB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61BE0AE6" w14:textId="3FA45780" w:rsidR="00937F16" w:rsidRDefault="00937F16" w:rsidP="00937F1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IBAN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6FACC8D" w14:textId="38FBB88D" w:rsidR="00937F16" w:rsidRPr="003B4E86" w:rsidRDefault="00074FCB" w:rsidP="00937F16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72" w:name="Texte51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54054DF9" w14:textId="04CFC9AD" w:rsidR="00937F16" w:rsidRPr="003B4E86" w:rsidRDefault="00074FCB" w:rsidP="00937F16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73" w:name="Texte52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3"/>
          </w:p>
        </w:tc>
      </w:tr>
      <w:tr w:rsidR="00937F16" w:rsidRPr="000E6E58" w14:paraId="00869953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1215F306" w14:textId="7660EB2F" w:rsidR="00937F16" w:rsidRDefault="00937F16" w:rsidP="00937F1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Nom de la banque et lieu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F18EDFD" w14:textId="0F9BABDD" w:rsidR="00937F16" w:rsidRPr="003B4E86" w:rsidRDefault="00074FCB" w:rsidP="00937F16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74" w:name="Texte53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2A6F07AF" w14:textId="7DA70D4C" w:rsidR="00937F16" w:rsidRPr="003B4E86" w:rsidRDefault="00074FCB" w:rsidP="00937F16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75" w:name="Texte54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5"/>
          </w:p>
        </w:tc>
      </w:tr>
    </w:tbl>
    <w:p w14:paraId="0C9DEDDA" w14:textId="77777777" w:rsidR="00EB6A3F" w:rsidRPr="000907CB" w:rsidRDefault="00EB6A3F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D3550E" w:rsidRPr="001E30F3" w14:paraId="3D8568B2" w14:textId="77777777" w:rsidTr="00F47CE7">
        <w:trPr>
          <w:trHeight w:val="510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E3F3D1"/>
            <w:vAlign w:val="center"/>
          </w:tcPr>
          <w:p w14:paraId="2E265D8D" w14:textId="77777777" w:rsidR="00D3550E" w:rsidRDefault="00D3550E" w:rsidP="00C8695A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informations diverses</w:t>
            </w:r>
          </w:p>
          <w:p w14:paraId="2CA7D439" w14:textId="43500CE0" w:rsidR="007F7F3E" w:rsidRPr="007F7F3E" w:rsidRDefault="007F7F3E" w:rsidP="007F7F3E">
            <w:pPr>
              <w:tabs>
                <w:tab w:val="left" w:pos="540"/>
                <w:tab w:val="right" w:pos="10260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7F7F3E">
              <w:rPr>
                <w:i/>
                <w:iCs/>
                <w:sz w:val="16"/>
                <w:szCs w:val="16"/>
              </w:rPr>
              <w:t>Données facultatives à usage interne à la commune</w:t>
            </w:r>
          </w:p>
        </w:tc>
      </w:tr>
      <w:tr w:rsidR="00D3550E" w:rsidRPr="000E6E58" w14:paraId="69B17E39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20E5446" w14:textId="78A960E5" w:rsidR="00D3550E" w:rsidRPr="00981851" w:rsidRDefault="00D3550E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Profession exercée 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57246BE" w14:textId="34BEADF4" w:rsidR="00D3550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76" w:name="Texte55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699146D" w14:textId="00D802A3" w:rsidR="00D3550E" w:rsidRPr="003B4E86" w:rsidRDefault="00074FCB" w:rsidP="00C8695A">
            <w:pPr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77" w:name="Texte56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7"/>
          </w:p>
        </w:tc>
      </w:tr>
      <w:tr w:rsidR="00D3550E" w:rsidRPr="000E6E58" w14:paraId="6934A754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1705B581" w14:textId="77777777" w:rsidR="00D3550E" w:rsidRDefault="00D3550E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Employeur actuel</w:t>
            </w:r>
          </w:p>
          <w:p w14:paraId="59444ECF" w14:textId="079CC10A" w:rsidR="006948EE" w:rsidRDefault="006948EE" w:rsidP="00C8695A">
            <w:pPr>
              <w:rPr>
                <w:sz w:val="20"/>
                <w:szCs w:val="22"/>
              </w:rPr>
            </w:pPr>
            <w:r w:rsidRPr="006948EE">
              <w:rPr>
                <w:sz w:val="16"/>
                <w:szCs w:val="18"/>
              </w:rPr>
              <w:t>(Raison sociale et lieu)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75783E1" w14:textId="3568EB9E" w:rsidR="00D3550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78" w:name="Texte57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2DB08D97" w14:textId="241216AF" w:rsidR="00D3550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79" w:name="Texte58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79"/>
          </w:p>
        </w:tc>
      </w:tr>
      <w:tr w:rsidR="006948EE" w:rsidRPr="000E6E58" w14:paraId="1B509B96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46906F20" w14:textId="5ED43823" w:rsidR="006948EE" w:rsidRDefault="00E9548D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Votre n</w:t>
            </w:r>
            <w:r w:rsidR="006948EE">
              <w:rPr>
                <w:sz w:val="20"/>
                <w:szCs w:val="22"/>
              </w:rPr>
              <w:t>uméro de téléphone</w:t>
            </w:r>
            <w:r w:rsidR="00CD6293">
              <w:rPr>
                <w:sz w:val="20"/>
                <w:szCs w:val="22"/>
              </w:rPr>
              <w:t xml:space="preserve"> privé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E03F16C" w14:textId="67230A7C" w:rsidR="006948E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80" w:name="Texte59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68518B0F" w14:textId="62FDEF2D" w:rsidR="006948E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81" w:name="Texte60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81"/>
          </w:p>
        </w:tc>
      </w:tr>
      <w:tr w:rsidR="006948EE" w:rsidRPr="000E6E58" w14:paraId="47D94F6C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2B7BFAC4" w14:textId="4EF10936" w:rsidR="006948EE" w:rsidRDefault="00E9548D" w:rsidP="00C8695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Votre a</w:t>
            </w:r>
            <w:r w:rsidR="006948EE">
              <w:rPr>
                <w:sz w:val="20"/>
                <w:szCs w:val="22"/>
              </w:rPr>
              <w:t>dresse mail</w:t>
            </w:r>
            <w:r w:rsidR="00CD6293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4FF949" w14:textId="35A02D4E" w:rsidR="006948E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82" w:name="Texte61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6D1B3551" w14:textId="5409B765" w:rsidR="006948EE" w:rsidRPr="003B4E86" w:rsidRDefault="00074FCB" w:rsidP="00C8695A">
            <w:pPr>
              <w:tabs>
                <w:tab w:val="left" w:pos="502"/>
              </w:tabs>
              <w:rPr>
                <w:sz w:val="20"/>
                <w:szCs w:val="20"/>
              </w:rPr>
            </w:pPr>
            <w:r w:rsidRPr="003B4E86">
              <w:rPr>
                <w:sz w:val="20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83" w:name="Texte62"/>
            <w:r w:rsidRPr="003B4E86">
              <w:rPr>
                <w:sz w:val="20"/>
                <w:szCs w:val="20"/>
              </w:rPr>
              <w:instrText xml:space="preserve"> FORMTEXT </w:instrText>
            </w:r>
            <w:r w:rsidRPr="003B4E86">
              <w:rPr>
                <w:sz w:val="20"/>
                <w:szCs w:val="20"/>
              </w:rPr>
            </w:r>
            <w:r w:rsidRPr="003B4E86">
              <w:rPr>
                <w:sz w:val="20"/>
                <w:szCs w:val="20"/>
              </w:rPr>
              <w:fldChar w:fldCharType="separate"/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noProof/>
                <w:sz w:val="20"/>
                <w:szCs w:val="20"/>
              </w:rPr>
              <w:t> </w:t>
            </w:r>
            <w:r w:rsidRPr="003B4E86">
              <w:rPr>
                <w:sz w:val="20"/>
                <w:szCs w:val="20"/>
              </w:rPr>
              <w:fldChar w:fldCharType="end"/>
            </w:r>
            <w:bookmarkEnd w:id="83"/>
          </w:p>
        </w:tc>
      </w:tr>
    </w:tbl>
    <w:p w14:paraId="4D83799B" w14:textId="77777777" w:rsidR="00545E49" w:rsidRDefault="00545E49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181B2F" w:rsidRPr="001E30F3" w14:paraId="1F4A9CA0" w14:textId="77777777" w:rsidTr="00F47CE7">
        <w:trPr>
          <w:trHeight w:val="510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E3F3D1"/>
            <w:vAlign w:val="center"/>
          </w:tcPr>
          <w:p w14:paraId="0CBF3B17" w14:textId="3BC12A2F" w:rsidR="00181B2F" w:rsidRPr="007100C4" w:rsidRDefault="00FB15E9" w:rsidP="007100C4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curatelle</w:t>
            </w:r>
          </w:p>
        </w:tc>
      </w:tr>
      <w:tr w:rsidR="00181B2F" w:rsidRPr="000E6E58" w14:paraId="5C9101F7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0C67739B" w14:textId="3A3A8E48" w:rsidR="00181B2F" w:rsidRPr="00981851" w:rsidRDefault="00E9548D" w:rsidP="00C864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Êtes-vous sous c</w:t>
            </w:r>
            <w:r w:rsidR="007100C4">
              <w:rPr>
                <w:sz w:val="20"/>
                <w:szCs w:val="22"/>
              </w:rPr>
              <w:t>uratelle</w:t>
            </w:r>
            <w:r>
              <w:rPr>
                <w:sz w:val="20"/>
                <w:szCs w:val="22"/>
              </w:rPr>
              <w:t> ?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51A667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77CAADBD" w14:textId="3F697D8F" w:rsidR="00181B2F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5096FEE1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357820D9" w14:textId="4BBCE3A4" w:rsidR="00181B2F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</w:tr>
    </w:tbl>
    <w:p w14:paraId="42055877" w14:textId="77777777" w:rsidR="00181B2F" w:rsidRPr="000907CB" w:rsidRDefault="00181B2F" w:rsidP="00181B2F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181B2F" w:rsidRPr="001E30F3" w14:paraId="41198A33" w14:textId="77777777" w:rsidTr="00F47CE7">
        <w:trPr>
          <w:trHeight w:val="510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E3F3D1"/>
            <w:vAlign w:val="center"/>
          </w:tcPr>
          <w:p w14:paraId="642B2337" w14:textId="77777777" w:rsidR="00181B2F" w:rsidRDefault="00FB15E9" w:rsidP="00C8645B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Chien(s)</w:t>
            </w:r>
          </w:p>
          <w:p w14:paraId="7850715A" w14:textId="1B560578" w:rsidR="00FD41C4" w:rsidRPr="005F58F8" w:rsidRDefault="00FD41C4" w:rsidP="00C8645B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Détenteur d’un chien</w:t>
            </w:r>
            <w:r w:rsidRPr="002349F6">
              <w:rPr>
                <w:i/>
                <w:iCs/>
                <w:sz w:val="16"/>
                <w:szCs w:val="16"/>
              </w:rPr>
              <w:t xml:space="preserve"> (art. </w:t>
            </w:r>
            <w:r w:rsidR="00F05E67">
              <w:rPr>
                <w:i/>
                <w:iCs/>
                <w:sz w:val="16"/>
                <w:szCs w:val="16"/>
              </w:rPr>
              <w:t xml:space="preserve">8 &amp; </w:t>
            </w:r>
            <w:r w:rsidRPr="002349F6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8</w:t>
            </w:r>
            <w:r w:rsidRPr="002349F6">
              <w:rPr>
                <w:i/>
                <w:iCs/>
                <w:sz w:val="16"/>
                <w:szCs w:val="16"/>
              </w:rPr>
              <w:t xml:space="preserve"> de la Loi sur </w:t>
            </w:r>
            <w:r w:rsidR="00946E48">
              <w:rPr>
                <w:i/>
                <w:iCs/>
                <w:sz w:val="16"/>
                <w:szCs w:val="16"/>
              </w:rPr>
              <w:t>la détention des chiens</w:t>
            </w:r>
            <w:r w:rsidRPr="002349F6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181B2F" w:rsidRPr="000E6E58" w14:paraId="6A391B26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0BD78DCA" w14:textId="600B79D8" w:rsidR="00181B2F" w:rsidRPr="00981851" w:rsidRDefault="00E9548D" w:rsidP="00C864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Êtes-vous d</w:t>
            </w:r>
            <w:r w:rsidR="00FB15E9">
              <w:rPr>
                <w:sz w:val="20"/>
                <w:szCs w:val="22"/>
              </w:rPr>
              <w:t>étenteur(trice) d’un chien</w:t>
            </w:r>
            <w:r>
              <w:rPr>
                <w:sz w:val="20"/>
                <w:szCs w:val="22"/>
              </w:rPr>
              <w:t> ?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3B0056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676727E4" w14:textId="1C88C2C7" w:rsidR="00181B2F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62C57FC1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7B7247CA" w14:textId="4DC2FEFB" w:rsidR="00181B2F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</w:tr>
    </w:tbl>
    <w:p w14:paraId="7A9ABA7B" w14:textId="77777777" w:rsidR="009F09C4" w:rsidRDefault="009F09C4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tbl>
      <w:tblPr>
        <w:tblW w:w="5187" w:type="pct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95"/>
        <w:gridCol w:w="3747"/>
      </w:tblGrid>
      <w:tr w:rsidR="00E9548D" w:rsidRPr="001E30F3" w14:paraId="17C01B00" w14:textId="77777777" w:rsidTr="00F47CE7">
        <w:trPr>
          <w:trHeight w:val="510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E3F3D1"/>
            <w:vAlign w:val="center"/>
          </w:tcPr>
          <w:p w14:paraId="5E067E33" w14:textId="77777777" w:rsidR="00E9548D" w:rsidRDefault="00E9548D" w:rsidP="000E0FFA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Corps des sapeurs-pompiers</w:t>
            </w:r>
          </w:p>
          <w:p w14:paraId="32984C9E" w14:textId="715AF574" w:rsidR="00E9548D" w:rsidRPr="007100C4" w:rsidRDefault="00E9548D" w:rsidP="000E0FFA">
            <w:pPr>
              <w:jc w:val="center"/>
              <w:rPr>
                <w:b/>
                <w:bCs/>
                <w:smallCaps/>
                <w:szCs w:val="22"/>
              </w:rPr>
            </w:pPr>
            <w:r>
              <w:rPr>
                <w:b/>
                <w:bCs/>
                <w:smallCaps/>
                <w:szCs w:val="22"/>
              </w:rPr>
              <w:t>Bataillon Sarine</w:t>
            </w:r>
          </w:p>
        </w:tc>
      </w:tr>
      <w:tr w:rsidR="00E9548D" w:rsidRPr="000E6E58" w14:paraId="7E8B4BFD" w14:textId="77777777" w:rsidTr="00F47CE7">
        <w:trPr>
          <w:trHeight w:val="510"/>
        </w:trPr>
        <w:tc>
          <w:tcPr>
            <w:tcW w:w="1381" w:type="pct"/>
            <w:tcBorders>
              <w:right w:val="dotted" w:sz="4" w:space="0" w:color="auto"/>
            </w:tcBorders>
            <w:shd w:val="clear" w:color="auto" w:fill="E3F3D1"/>
            <w:vAlign w:val="center"/>
          </w:tcPr>
          <w:p w14:paraId="3FD87B0F" w14:textId="4B8E8CA1" w:rsidR="00E9548D" w:rsidRPr="00981851" w:rsidRDefault="00E9548D" w:rsidP="000E0FF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Êtes-vous incorporé au sein du Bataillon Sarine ?</w:t>
            </w:r>
          </w:p>
        </w:tc>
        <w:tc>
          <w:tcPr>
            <w:tcW w:w="1797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B5DB275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64F21D7C" w14:textId="549428E4" w:rsidR="00E9548D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  <w:tc>
          <w:tcPr>
            <w:tcW w:w="1822" w:type="pct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6A2A05A8" w14:textId="77777777" w:rsidR="00074FCB" w:rsidRPr="00981851" w:rsidRDefault="00074FCB" w:rsidP="00074FCB">
            <w:pPr>
              <w:tabs>
                <w:tab w:val="left" w:pos="502"/>
              </w:tabs>
              <w:rPr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Oui</w:t>
            </w:r>
          </w:p>
          <w:p w14:paraId="48A86083" w14:textId="6927E235" w:rsidR="00E9548D" w:rsidRPr="00D91E0C" w:rsidRDefault="00074FCB" w:rsidP="00074FC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2"/>
              </w:rPr>
              <w:instrText xml:space="preserve"> FORMCHECKBOX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fldChar w:fldCharType="end"/>
            </w:r>
            <w:r>
              <w:rPr>
                <w:sz w:val="20"/>
                <w:szCs w:val="22"/>
              </w:rPr>
              <w:t xml:space="preserve">   Non</w:t>
            </w:r>
          </w:p>
        </w:tc>
      </w:tr>
    </w:tbl>
    <w:p w14:paraId="2D47B284" w14:textId="77777777" w:rsidR="00E9548D" w:rsidRPr="009F09C4" w:rsidRDefault="00E9548D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p w14:paraId="69014902" w14:textId="77777777" w:rsidR="009F09C4" w:rsidRPr="009F09C4" w:rsidRDefault="009F09C4" w:rsidP="00A038C8">
      <w:pPr>
        <w:tabs>
          <w:tab w:val="left" w:pos="2835"/>
          <w:tab w:val="left" w:pos="5245"/>
        </w:tabs>
        <w:rPr>
          <w:rFonts w:eastAsia="Calibri"/>
          <w:b/>
          <w:bCs/>
          <w:sz w:val="18"/>
          <w:szCs w:val="18"/>
          <w:lang w:val="fr-CH" w:eastAsia="en-US"/>
        </w:rPr>
      </w:pPr>
    </w:p>
    <w:p w14:paraId="74106500" w14:textId="3CB72F3F" w:rsidR="00A038C8" w:rsidRPr="00FF024F" w:rsidRDefault="00A038C8" w:rsidP="009F09C4">
      <w:pPr>
        <w:tabs>
          <w:tab w:val="left" w:leader="underscore" w:pos="9638"/>
        </w:tabs>
        <w:jc w:val="both"/>
        <w:rPr>
          <w:rFonts w:eastAsia="Calibri"/>
          <w:sz w:val="20"/>
          <w:szCs w:val="20"/>
          <w:lang w:val="fr-CH" w:eastAsia="en-US"/>
        </w:rPr>
      </w:pPr>
      <w:r w:rsidRPr="00FF024F">
        <w:rPr>
          <w:rFonts w:eastAsia="Calibri"/>
          <w:sz w:val="20"/>
          <w:szCs w:val="20"/>
          <w:lang w:val="fr-CH" w:eastAsia="en-US"/>
        </w:rPr>
        <w:t>Les soussignés certifient l’exactitude des renseignements ci-dessus.</w:t>
      </w:r>
    </w:p>
    <w:p w14:paraId="1A3EA55D" w14:textId="77777777" w:rsidR="00D90138" w:rsidRDefault="00D90138" w:rsidP="00A038C8">
      <w:pPr>
        <w:tabs>
          <w:tab w:val="center" w:pos="4536"/>
          <w:tab w:val="right" w:pos="9072"/>
        </w:tabs>
        <w:jc w:val="both"/>
        <w:rPr>
          <w:rFonts w:eastAsia="Calibri"/>
          <w:i/>
          <w:sz w:val="18"/>
          <w:szCs w:val="18"/>
          <w:lang w:val="fr-CH" w:eastAsia="en-US"/>
        </w:rPr>
      </w:pPr>
    </w:p>
    <w:p w14:paraId="510CFC02" w14:textId="77777777" w:rsidR="00D347BC" w:rsidRPr="009F09C4" w:rsidRDefault="00D347BC" w:rsidP="00A038C8">
      <w:pPr>
        <w:tabs>
          <w:tab w:val="center" w:pos="4536"/>
          <w:tab w:val="right" w:pos="9072"/>
        </w:tabs>
        <w:jc w:val="both"/>
        <w:rPr>
          <w:rFonts w:eastAsia="Calibri"/>
          <w:i/>
          <w:sz w:val="18"/>
          <w:szCs w:val="18"/>
          <w:lang w:val="fr-CH" w:eastAsia="en-US"/>
        </w:rPr>
      </w:pPr>
    </w:p>
    <w:p w14:paraId="0C141101" w14:textId="76E41B1E" w:rsidR="002300B6" w:rsidRPr="00840FF4" w:rsidRDefault="002300B6" w:rsidP="004673EF">
      <w:pPr>
        <w:tabs>
          <w:tab w:val="left" w:pos="1418"/>
          <w:tab w:val="left" w:pos="5387"/>
          <w:tab w:val="left" w:pos="6096"/>
          <w:tab w:val="left" w:pos="6663"/>
          <w:tab w:val="left" w:leader="underscore" w:pos="10348"/>
        </w:tabs>
        <w:ind w:right="-427"/>
      </w:pPr>
      <w:r w:rsidRPr="00840FF4">
        <w:rPr>
          <w:sz w:val="20"/>
        </w:rPr>
        <w:t>Lieu et date</w:t>
      </w:r>
      <w:r>
        <w:rPr>
          <w:sz w:val="20"/>
        </w:rPr>
        <w:t> :</w:t>
      </w:r>
      <w:r w:rsidRPr="00840FF4">
        <w:rPr>
          <w:sz w:val="20"/>
        </w:rPr>
        <w:t xml:space="preserve"> </w:t>
      </w:r>
      <w:r w:rsidRPr="00840FF4">
        <w:rPr>
          <w:sz w:val="20"/>
        </w:rPr>
        <w:tab/>
      </w:r>
      <w:r w:rsidR="00074FCB">
        <w:rPr>
          <w:sz w:val="20"/>
        </w:rPr>
        <w:fldChar w:fldCharType="begin">
          <w:ffData>
            <w:name w:val="Texte63"/>
            <w:enabled/>
            <w:calcOnExit w:val="0"/>
            <w:textInput/>
          </w:ffData>
        </w:fldChar>
      </w:r>
      <w:bookmarkStart w:id="84" w:name="Texte63"/>
      <w:r w:rsidR="00074FCB">
        <w:rPr>
          <w:sz w:val="20"/>
        </w:rPr>
        <w:instrText xml:space="preserve"> FORMTEXT </w:instrText>
      </w:r>
      <w:r w:rsidR="00074FCB">
        <w:rPr>
          <w:sz w:val="20"/>
        </w:rPr>
      </w:r>
      <w:r w:rsidR="00074FCB">
        <w:rPr>
          <w:sz w:val="20"/>
        </w:rPr>
        <w:fldChar w:fldCharType="separate"/>
      </w:r>
      <w:r w:rsidR="00074FCB">
        <w:rPr>
          <w:noProof/>
          <w:sz w:val="20"/>
        </w:rPr>
        <w:t> </w:t>
      </w:r>
      <w:r w:rsidR="00074FCB">
        <w:rPr>
          <w:noProof/>
          <w:sz w:val="20"/>
        </w:rPr>
        <w:t> </w:t>
      </w:r>
      <w:r w:rsidR="00074FCB">
        <w:rPr>
          <w:noProof/>
          <w:sz w:val="20"/>
        </w:rPr>
        <w:t> </w:t>
      </w:r>
      <w:r w:rsidR="00074FCB">
        <w:rPr>
          <w:noProof/>
          <w:sz w:val="20"/>
        </w:rPr>
        <w:t> </w:t>
      </w:r>
      <w:r w:rsidR="00074FCB">
        <w:rPr>
          <w:noProof/>
          <w:sz w:val="20"/>
        </w:rPr>
        <w:t> </w:t>
      </w:r>
      <w:r w:rsidR="00074FCB">
        <w:rPr>
          <w:sz w:val="20"/>
        </w:rPr>
        <w:fldChar w:fldCharType="end"/>
      </w:r>
      <w:bookmarkEnd w:id="84"/>
      <w:r w:rsidR="004673EF">
        <w:rPr>
          <w:sz w:val="20"/>
        </w:rPr>
        <w:tab/>
      </w:r>
      <w:r w:rsidR="00074FCB">
        <w:rPr>
          <w:sz w:val="20"/>
        </w:rPr>
        <w:t>Si</w:t>
      </w:r>
      <w:r w:rsidRPr="00840FF4">
        <w:rPr>
          <w:sz w:val="20"/>
        </w:rPr>
        <w:t>gnature(s)</w:t>
      </w:r>
      <w:r>
        <w:rPr>
          <w:sz w:val="20"/>
        </w:rPr>
        <w:t> :</w:t>
      </w:r>
      <w:r w:rsidRPr="00840FF4">
        <w:rPr>
          <w:sz w:val="20"/>
        </w:rPr>
        <w:t xml:space="preserve"> </w:t>
      </w:r>
      <w:r>
        <w:rPr>
          <w:sz w:val="20"/>
        </w:rPr>
        <w:tab/>
      </w:r>
      <w:r w:rsidRPr="00840FF4">
        <w:rPr>
          <w:sz w:val="20"/>
        </w:rPr>
        <w:tab/>
      </w:r>
    </w:p>
    <w:sectPr w:rsidR="002300B6" w:rsidRPr="00840FF4" w:rsidSect="00E64284">
      <w:headerReference w:type="even" r:id="rId11"/>
      <w:headerReference w:type="default" r:id="rId12"/>
      <w:headerReference w:type="first" r:id="rId13"/>
      <w:pgSz w:w="11906" w:h="16838" w:code="9"/>
      <w:pgMar w:top="709" w:right="1134" w:bottom="284" w:left="85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4B3D" w14:textId="77777777" w:rsidR="003B5A57" w:rsidRDefault="003B5A57">
      <w:r>
        <w:separator/>
      </w:r>
    </w:p>
  </w:endnote>
  <w:endnote w:type="continuationSeparator" w:id="0">
    <w:p w14:paraId="2B2B56EC" w14:textId="77777777" w:rsidR="003B5A57" w:rsidRDefault="003B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635A" w14:textId="77777777" w:rsidR="003B5A57" w:rsidRDefault="003B5A57">
      <w:r>
        <w:separator/>
      </w:r>
    </w:p>
  </w:footnote>
  <w:footnote w:type="continuationSeparator" w:id="0">
    <w:p w14:paraId="4AAA62F0" w14:textId="77777777" w:rsidR="003B5A57" w:rsidRDefault="003B5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7E5E" w14:textId="77777777" w:rsidR="007432F9" w:rsidRDefault="007432F9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829D59B" w14:textId="77777777" w:rsidR="007432F9" w:rsidRDefault="007432F9">
    <w:pPr>
      <w:pStyle w:val="En-tte"/>
    </w:pPr>
  </w:p>
  <w:p w14:paraId="07F48603" w14:textId="77777777" w:rsidR="00F7024E" w:rsidRDefault="00F7024E"/>
  <w:p w14:paraId="4AC5C761" w14:textId="77777777" w:rsidR="00F7024E" w:rsidRDefault="00F7024E"/>
  <w:p w14:paraId="207EA71C" w14:textId="77777777" w:rsidR="00F7024E" w:rsidRDefault="00F7024E"/>
  <w:p w14:paraId="35DDB2F7" w14:textId="77777777" w:rsidR="00D65F16" w:rsidRDefault="00D65F16"/>
  <w:p w14:paraId="152786C0" w14:textId="77777777" w:rsidR="00D65F16" w:rsidRDefault="00D65F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3BB5" w14:textId="77777777" w:rsidR="007432F9" w:rsidRDefault="007432F9">
    <w:pPr>
      <w:pStyle w:val="En-tte"/>
      <w:jc w:val="center"/>
    </w:pPr>
  </w:p>
  <w:p w14:paraId="12EB7F39" w14:textId="77777777" w:rsidR="007432F9" w:rsidRDefault="007432F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CF33" w14:textId="77777777" w:rsidR="00E33246" w:rsidRPr="00250594" w:rsidRDefault="00E33246" w:rsidP="00E33246">
    <w:pPr>
      <w:pStyle w:val="Pieddepage"/>
      <w:tabs>
        <w:tab w:val="clear" w:pos="4536"/>
        <w:tab w:val="left" w:pos="3261"/>
      </w:tabs>
      <w:jc w:val="center"/>
      <w:rPr>
        <w:rFonts w:ascii="Calibri" w:hAnsi="Calibri"/>
        <w:b/>
        <w:sz w:val="40"/>
        <w:szCs w:val="40"/>
      </w:rPr>
    </w:pPr>
    <w:r w:rsidRPr="00250594">
      <w:rPr>
        <w:noProof/>
        <w:sz w:val="40"/>
        <w:szCs w:val="40"/>
        <w:lang w:val="fr-CH" w:eastAsia="fr-CH"/>
      </w:rPr>
      <w:drawing>
        <wp:anchor distT="0" distB="0" distL="114300" distR="114300" simplePos="0" relativeHeight="251659264" behindDoc="1" locked="0" layoutInCell="1" allowOverlap="1" wp14:anchorId="4E9CC510" wp14:editId="6F40E4E1">
          <wp:simplePos x="0" y="0"/>
          <wp:positionH relativeFrom="margin">
            <wp:align>left</wp:align>
          </wp:positionH>
          <wp:positionV relativeFrom="paragraph">
            <wp:posOffset>-217170</wp:posOffset>
          </wp:positionV>
          <wp:extent cx="466725" cy="628650"/>
          <wp:effectExtent l="0" t="0" r="952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0594">
      <w:rPr>
        <w:rFonts w:ascii="Calibri" w:hAnsi="Calibri"/>
        <w:b/>
        <w:sz w:val="40"/>
        <w:szCs w:val="40"/>
      </w:rPr>
      <w:t>CONTROLE DES HABITANTS DE BELFAUX</w:t>
    </w:r>
  </w:p>
  <w:p w14:paraId="57CBA3E1" w14:textId="77777777" w:rsidR="00E33246" w:rsidRDefault="00E33246" w:rsidP="00E33246">
    <w:pPr>
      <w:pStyle w:val="Pieddepage"/>
      <w:tabs>
        <w:tab w:val="clear" w:pos="4536"/>
        <w:tab w:val="left" w:pos="3261"/>
      </w:tabs>
      <w:jc w:val="center"/>
      <w:rPr>
        <w:rFonts w:ascii="Calibri" w:hAnsi="Calibri"/>
        <w:b/>
        <w:sz w:val="32"/>
        <w:szCs w:val="32"/>
      </w:rPr>
    </w:pPr>
  </w:p>
  <w:p w14:paraId="3A5ACC19" w14:textId="77777777" w:rsidR="00E33246" w:rsidRPr="00EB17D6" w:rsidRDefault="00E33246" w:rsidP="00E33246">
    <w:pPr>
      <w:pStyle w:val="Pieddepage"/>
      <w:pBdr>
        <w:bottom w:val="thickThinSmallGap" w:sz="24" w:space="1" w:color="538135" w:themeColor="accent6" w:themeShade="BF"/>
      </w:pBdr>
      <w:tabs>
        <w:tab w:val="clear" w:pos="4536"/>
        <w:tab w:val="clear" w:pos="9072"/>
        <w:tab w:val="left" w:pos="4253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Rte de Lossy 7 / CP 134 / 1782 Belfaux</w:t>
    </w:r>
    <w:r w:rsidRPr="00EB17D6">
      <w:rPr>
        <w:rFonts w:ascii="Calibri" w:hAnsi="Calibri"/>
        <w:sz w:val="18"/>
        <w:szCs w:val="18"/>
      </w:rPr>
      <w:tab/>
    </w:r>
    <w:r w:rsidRPr="00EB17D6">
      <w:rPr>
        <w:rFonts w:ascii="Wingdings" w:eastAsia="Wingdings" w:hAnsi="Wingdings" w:cs="Wingdings"/>
        <w:sz w:val="18"/>
        <w:szCs w:val="18"/>
      </w:rPr>
      <w:t>(</w:t>
    </w:r>
    <w:r>
      <w:rPr>
        <w:rFonts w:ascii="Calibri" w:hAnsi="Calibri"/>
        <w:sz w:val="18"/>
        <w:szCs w:val="18"/>
      </w:rPr>
      <w:t xml:space="preserve"> 026/476 60 20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proofErr w:type="gramStart"/>
    <w:r>
      <w:rPr>
        <w:rFonts w:ascii="Calibri" w:hAnsi="Calibri"/>
        <w:sz w:val="18"/>
        <w:szCs w:val="18"/>
      </w:rPr>
      <w:t>e-mail</w:t>
    </w:r>
    <w:proofErr w:type="gramEnd"/>
    <w:r>
      <w:rPr>
        <w:rFonts w:ascii="Calibri" w:hAnsi="Calibri"/>
        <w:sz w:val="18"/>
        <w:szCs w:val="18"/>
      </w:rPr>
      <w:t xml:space="preserve"> : commune</w:t>
    </w:r>
    <w:r w:rsidRPr="00EB17D6">
      <w:rPr>
        <w:rFonts w:ascii="Calibri" w:hAnsi="Calibri"/>
        <w:sz w:val="18"/>
        <w:szCs w:val="18"/>
      </w:rPr>
      <w:t>@belfaux.ch</w:t>
    </w:r>
  </w:p>
  <w:p w14:paraId="4854C15C" w14:textId="77777777" w:rsidR="00391903" w:rsidRDefault="00391903" w:rsidP="001D1798">
    <w:pPr>
      <w:pStyle w:val="En-tte"/>
      <w:pBdr>
        <w:bottom w:val="thickThinSmallGap" w:sz="24" w:space="1" w:color="538135" w:themeColor="accent6" w:themeShade="BF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200"/>
    <w:multiLevelType w:val="hybridMultilevel"/>
    <w:tmpl w:val="8AE28206"/>
    <w:lvl w:ilvl="0" w:tplc="941467B0">
      <w:numFmt w:val="bullet"/>
      <w:lvlText w:val=""/>
      <w:lvlJc w:val="left"/>
      <w:pPr>
        <w:ind w:left="360" w:hanging="360"/>
      </w:pPr>
      <w:rPr>
        <w:rFonts w:ascii="Wingdings" w:eastAsia="Times New Roman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97AB8"/>
    <w:multiLevelType w:val="hybridMultilevel"/>
    <w:tmpl w:val="90BE58E0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235A7"/>
    <w:multiLevelType w:val="hybridMultilevel"/>
    <w:tmpl w:val="27847C6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2013549">
    <w:abstractNumId w:val="2"/>
  </w:num>
  <w:num w:numId="2" w16cid:durableId="13196540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4145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0gOAItiMsWZr3sygI1nt3YgngFK0ByUUyMosDyKuh9ORpyHJ/C95/QNUEKevHsTO3+Grllu52nvbZoqf71/Yg==" w:salt="7tUHjGRmnq2jgXl/LkULUw==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C3"/>
    <w:rsid w:val="00000BD7"/>
    <w:rsid w:val="0000483D"/>
    <w:rsid w:val="000130B4"/>
    <w:rsid w:val="0002282F"/>
    <w:rsid w:val="00025249"/>
    <w:rsid w:val="00043734"/>
    <w:rsid w:val="00043EB5"/>
    <w:rsid w:val="00044DAA"/>
    <w:rsid w:val="0004522E"/>
    <w:rsid w:val="00071A7F"/>
    <w:rsid w:val="00074FCB"/>
    <w:rsid w:val="000773F8"/>
    <w:rsid w:val="000827FC"/>
    <w:rsid w:val="00086D13"/>
    <w:rsid w:val="000907CB"/>
    <w:rsid w:val="000B6D79"/>
    <w:rsid w:val="000C4953"/>
    <w:rsid w:val="000D1601"/>
    <w:rsid w:val="000D2C4D"/>
    <w:rsid w:val="000E17B5"/>
    <w:rsid w:val="001032BD"/>
    <w:rsid w:val="00116F99"/>
    <w:rsid w:val="00117577"/>
    <w:rsid w:val="00120D04"/>
    <w:rsid w:val="00124070"/>
    <w:rsid w:val="001326E9"/>
    <w:rsid w:val="00134AC7"/>
    <w:rsid w:val="00135C7D"/>
    <w:rsid w:val="00143B7A"/>
    <w:rsid w:val="00154971"/>
    <w:rsid w:val="00160361"/>
    <w:rsid w:val="00167514"/>
    <w:rsid w:val="00175934"/>
    <w:rsid w:val="00181B2F"/>
    <w:rsid w:val="00184EBE"/>
    <w:rsid w:val="001873E5"/>
    <w:rsid w:val="00187ACD"/>
    <w:rsid w:val="001A0D49"/>
    <w:rsid w:val="001A7821"/>
    <w:rsid w:val="001C0B8C"/>
    <w:rsid w:val="001C6DC4"/>
    <w:rsid w:val="001D1798"/>
    <w:rsid w:val="001D51FC"/>
    <w:rsid w:val="001E669D"/>
    <w:rsid w:val="001F1268"/>
    <w:rsid w:val="001F1B2F"/>
    <w:rsid w:val="001F2D86"/>
    <w:rsid w:val="00201FEA"/>
    <w:rsid w:val="00202ABC"/>
    <w:rsid w:val="00211ABF"/>
    <w:rsid w:val="002211DB"/>
    <w:rsid w:val="002300B6"/>
    <w:rsid w:val="002349F6"/>
    <w:rsid w:val="00240A44"/>
    <w:rsid w:val="00244CC6"/>
    <w:rsid w:val="00252675"/>
    <w:rsid w:val="00256459"/>
    <w:rsid w:val="00267319"/>
    <w:rsid w:val="002678F3"/>
    <w:rsid w:val="00276C78"/>
    <w:rsid w:val="0028750B"/>
    <w:rsid w:val="00287BF1"/>
    <w:rsid w:val="002A3F25"/>
    <w:rsid w:val="002A5987"/>
    <w:rsid w:val="002A5B22"/>
    <w:rsid w:val="002A6B72"/>
    <w:rsid w:val="002A7224"/>
    <w:rsid w:val="002B19F0"/>
    <w:rsid w:val="002B6A3B"/>
    <w:rsid w:val="002C29C2"/>
    <w:rsid w:val="002E07B0"/>
    <w:rsid w:val="002F3283"/>
    <w:rsid w:val="003006D5"/>
    <w:rsid w:val="00335391"/>
    <w:rsid w:val="00337822"/>
    <w:rsid w:val="0034102F"/>
    <w:rsid w:val="003562D7"/>
    <w:rsid w:val="00363467"/>
    <w:rsid w:val="00382721"/>
    <w:rsid w:val="00391903"/>
    <w:rsid w:val="00393E5B"/>
    <w:rsid w:val="003A1625"/>
    <w:rsid w:val="003A28DF"/>
    <w:rsid w:val="003A45C3"/>
    <w:rsid w:val="003B4E86"/>
    <w:rsid w:val="003B5A57"/>
    <w:rsid w:val="003C2EBE"/>
    <w:rsid w:val="003D2DB2"/>
    <w:rsid w:val="003D5811"/>
    <w:rsid w:val="003D6194"/>
    <w:rsid w:val="003D7CFD"/>
    <w:rsid w:val="003E01A7"/>
    <w:rsid w:val="003E517D"/>
    <w:rsid w:val="003E7AE3"/>
    <w:rsid w:val="003F5523"/>
    <w:rsid w:val="00406455"/>
    <w:rsid w:val="00423C4E"/>
    <w:rsid w:val="00427067"/>
    <w:rsid w:val="00433D7C"/>
    <w:rsid w:val="00434583"/>
    <w:rsid w:val="0044115D"/>
    <w:rsid w:val="00451399"/>
    <w:rsid w:val="0045733F"/>
    <w:rsid w:val="00460F98"/>
    <w:rsid w:val="004612C1"/>
    <w:rsid w:val="004622AB"/>
    <w:rsid w:val="00466EEC"/>
    <w:rsid w:val="004673EF"/>
    <w:rsid w:val="00467993"/>
    <w:rsid w:val="0047088B"/>
    <w:rsid w:val="00474F86"/>
    <w:rsid w:val="004A242C"/>
    <w:rsid w:val="004A6A93"/>
    <w:rsid w:val="004B11A1"/>
    <w:rsid w:val="004B48A0"/>
    <w:rsid w:val="004B789A"/>
    <w:rsid w:val="004C1D97"/>
    <w:rsid w:val="004C39B5"/>
    <w:rsid w:val="004C6001"/>
    <w:rsid w:val="004D4266"/>
    <w:rsid w:val="004D55C6"/>
    <w:rsid w:val="004E1E06"/>
    <w:rsid w:val="00503951"/>
    <w:rsid w:val="00504965"/>
    <w:rsid w:val="00515CDB"/>
    <w:rsid w:val="00522038"/>
    <w:rsid w:val="00531597"/>
    <w:rsid w:val="0053304E"/>
    <w:rsid w:val="0054556B"/>
    <w:rsid w:val="00545E49"/>
    <w:rsid w:val="0055531C"/>
    <w:rsid w:val="0055653E"/>
    <w:rsid w:val="00562640"/>
    <w:rsid w:val="00577471"/>
    <w:rsid w:val="0059063F"/>
    <w:rsid w:val="00592322"/>
    <w:rsid w:val="005B47A4"/>
    <w:rsid w:val="005B693B"/>
    <w:rsid w:val="005B7F4F"/>
    <w:rsid w:val="005C29F0"/>
    <w:rsid w:val="005C512A"/>
    <w:rsid w:val="005D58CB"/>
    <w:rsid w:val="005F0289"/>
    <w:rsid w:val="005F2A25"/>
    <w:rsid w:val="005F2D96"/>
    <w:rsid w:val="005F4D64"/>
    <w:rsid w:val="005F58F8"/>
    <w:rsid w:val="00603260"/>
    <w:rsid w:val="00635D6D"/>
    <w:rsid w:val="00641E9B"/>
    <w:rsid w:val="00660399"/>
    <w:rsid w:val="00675054"/>
    <w:rsid w:val="00677644"/>
    <w:rsid w:val="00680086"/>
    <w:rsid w:val="006948EE"/>
    <w:rsid w:val="006A0D83"/>
    <w:rsid w:val="006A4148"/>
    <w:rsid w:val="006A6007"/>
    <w:rsid w:val="006B2C1D"/>
    <w:rsid w:val="006E6294"/>
    <w:rsid w:val="00701885"/>
    <w:rsid w:val="00703944"/>
    <w:rsid w:val="007100C4"/>
    <w:rsid w:val="007167E1"/>
    <w:rsid w:val="007223AA"/>
    <w:rsid w:val="007230FE"/>
    <w:rsid w:val="007237DE"/>
    <w:rsid w:val="007248BD"/>
    <w:rsid w:val="0072661A"/>
    <w:rsid w:val="007432F9"/>
    <w:rsid w:val="00744DF4"/>
    <w:rsid w:val="0075442E"/>
    <w:rsid w:val="0077047F"/>
    <w:rsid w:val="00770F3D"/>
    <w:rsid w:val="00772DA7"/>
    <w:rsid w:val="0077354D"/>
    <w:rsid w:val="00776D2A"/>
    <w:rsid w:val="00783ED7"/>
    <w:rsid w:val="00784FF6"/>
    <w:rsid w:val="0078678E"/>
    <w:rsid w:val="00790111"/>
    <w:rsid w:val="00794520"/>
    <w:rsid w:val="0079711C"/>
    <w:rsid w:val="007A5105"/>
    <w:rsid w:val="007B0515"/>
    <w:rsid w:val="007B4C8D"/>
    <w:rsid w:val="007B7A73"/>
    <w:rsid w:val="007C1E16"/>
    <w:rsid w:val="007D742C"/>
    <w:rsid w:val="007E52CB"/>
    <w:rsid w:val="007F7F03"/>
    <w:rsid w:val="007F7F3E"/>
    <w:rsid w:val="0080109F"/>
    <w:rsid w:val="008116AA"/>
    <w:rsid w:val="0081711B"/>
    <w:rsid w:val="0081717C"/>
    <w:rsid w:val="00823173"/>
    <w:rsid w:val="008403B9"/>
    <w:rsid w:val="008460A6"/>
    <w:rsid w:val="0087499C"/>
    <w:rsid w:val="00881CFD"/>
    <w:rsid w:val="00883204"/>
    <w:rsid w:val="00886E1A"/>
    <w:rsid w:val="008914A3"/>
    <w:rsid w:val="00892477"/>
    <w:rsid w:val="008960A4"/>
    <w:rsid w:val="008A5A30"/>
    <w:rsid w:val="008B56EB"/>
    <w:rsid w:val="008C59B2"/>
    <w:rsid w:val="008E16F6"/>
    <w:rsid w:val="008E41FA"/>
    <w:rsid w:val="00902B75"/>
    <w:rsid w:val="009035A4"/>
    <w:rsid w:val="00903BE2"/>
    <w:rsid w:val="009115AD"/>
    <w:rsid w:val="009152E4"/>
    <w:rsid w:val="00920B45"/>
    <w:rsid w:val="009308C8"/>
    <w:rsid w:val="00930C02"/>
    <w:rsid w:val="00937F16"/>
    <w:rsid w:val="00946E48"/>
    <w:rsid w:val="00951107"/>
    <w:rsid w:val="00961B00"/>
    <w:rsid w:val="00965C73"/>
    <w:rsid w:val="009741C4"/>
    <w:rsid w:val="00981D13"/>
    <w:rsid w:val="0099219B"/>
    <w:rsid w:val="009A27B8"/>
    <w:rsid w:val="009A5D87"/>
    <w:rsid w:val="009B1192"/>
    <w:rsid w:val="009C208C"/>
    <w:rsid w:val="009E09D3"/>
    <w:rsid w:val="009F09C4"/>
    <w:rsid w:val="009F6F37"/>
    <w:rsid w:val="00A03569"/>
    <w:rsid w:val="00A038C8"/>
    <w:rsid w:val="00A054A7"/>
    <w:rsid w:val="00A16EEB"/>
    <w:rsid w:val="00A25A29"/>
    <w:rsid w:val="00A42671"/>
    <w:rsid w:val="00A42A20"/>
    <w:rsid w:val="00A4353C"/>
    <w:rsid w:val="00A536FD"/>
    <w:rsid w:val="00A60582"/>
    <w:rsid w:val="00A617C5"/>
    <w:rsid w:val="00A62831"/>
    <w:rsid w:val="00A62D71"/>
    <w:rsid w:val="00A67D6E"/>
    <w:rsid w:val="00A743D1"/>
    <w:rsid w:val="00A7628E"/>
    <w:rsid w:val="00A83B76"/>
    <w:rsid w:val="00A96AE6"/>
    <w:rsid w:val="00AA4432"/>
    <w:rsid w:val="00AA4A17"/>
    <w:rsid w:val="00AB4189"/>
    <w:rsid w:val="00AC6662"/>
    <w:rsid w:val="00AC6A66"/>
    <w:rsid w:val="00AD037D"/>
    <w:rsid w:val="00AD315F"/>
    <w:rsid w:val="00AD331C"/>
    <w:rsid w:val="00AD64BF"/>
    <w:rsid w:val="00AE245A"/>
    <w:rsid w:val="00AE514E"/>
    <w:rsid w:val="00B04BB3"/>
    <w:rsid w:val="00B17E6A"/>
    <w:rsid w:val="00B2064C"/>
    <w:rsid w:val="00B23B5D"/>
    <w:rsid w:val="00B23C0D"/>
    <w:rsid w:val="00B2542F"/>
    <w:rsid w:val="00B31B1D"/>
    <w:rsid w:val="00B35D83"/>
    <w:rsid w:val="00B40AE3"/>
    <w:rsid w:val="00B4226D"/>
    <w:rsid w:val="00B44E98"/>
    <w:rsid w:val="00B46B71"/>
    <w:rsid w:val="00B513A5"/>
    <w:rsid w:val="00B5537B"/>
    <w:rsid w:val="00B56768"/>
    <w:rsid w:val="00B67B0F"/>
    <w:rsid w:val="00B707DC"/>
    <w:rsid w:val="00B70CDB"/>
    <w:rsid w:val="00B721FC"/>
    <w:rsid w:val="00B744EC"/>
    <w:rsid w:val="00B74A22"/>
    <w:rsid w:val="00B74D6A"/>
    <w:rsid w:val="00B96CB0"/>
    <w:rsid w:val="00BD1A22"/>
    <w:rsid w:val="00BF4F8A"/>
    <w:rsid w:val="00BF7901"/>
    <w:rsid w:val="00C103F0"/>
    <w:rsid w:val="00C11D78"/>
    <w:rsid w:val="00C1455D"/>
    <w:rsid w:val="00C17878"/>
    <w:rsid w:val="00C22DF1"/>
    <w:rsid w:val="00C2402F"/>
    <w:rsid w:val="00C30453"/>
    <w:rsid w:val="00C31CD8"/>
    <w:rsid w:val="00C34330"/>
    <w:rsid w:val="00C40F60"/>
    <w:rsid w:val="00C472E6"/>
    <w:rsid w:val="00C520DD"/>
    <w:rsid w:val="00C554ED"/>
    <w:rsid w:val="00C83F19"/>
    <w:rsid w:val="00C85021"/>
    <w:rsid w:val="00C87588"/>
    <w:rsid w:val="00CA269B"/>
    <w:rsid w:val="00CA536D"/>
    <w:rsid w:val="00CA6A2B"/>
    <w:rsid w:val="00CB0690"/>
    <w:rsid w:val="00CB06D0"/>
    <w:rsid w:val="00CB12B8"/>
    <w:rsid w:val="00CB7591"/>
    <w:rsid w:val="00CC2013"/>
    <w:rsid w:val="00CC659E"/>
    <w:rsid w:val="00CC72FF"/>
    <w:rsid w:val="00CD0D02"/>
    <w:rsid w:val="00CD6293"/>
    <w:rsid w:val="00CE5961"/>
    <w:rsid w:val="00CE7782"/>
    <w:rsid w:val="00CF221A"/>
    <w:rsid w:val="00CF3030"/>
    <w:rsid w:val="00CF5B33"/>
    <w:rsid w:val="00CF5DEE"/>
    <w:rsid w:val="00D21613"/>
    <w:rsid w:val="00D25FEB"/>
    <w:rsid w:val="00D27C56"/>
    <w:rsid w:val="00D300DE"/>
    <w:rsid w:val="00D347BC"/>
    <w:rsid w:val="00D3550E"/>
    <w:rsid w:val="00D45410"/>
    <w:rsid w:val="00D47681"/>
    <w:rsid w:val="00D55A02"/>
    <w:rsid w:val="00D57A90"/>
    <w:rsid w:val="00D60ADB"/>
    <w:rsid w:val="00D65F16"/>
    <w:rsid w:val="00D7054E"/>
    <w:rsid w:val="00D84447"/>
    <w:rsid w:val="00D90138"/>
    <w:rsid w:val="00DA076D"/>
    <w:rsid w:val="00DA786D"/>
    <w:rsid w:val="00DA798B"/>
    <w:rsid w:val="00DB4927"/>
    <w:rsid w:val="00DB6369"/>
    <w:rsid w:val="00DB6FB6"/>
    <w:rsid w:val="00DB7B4A"/>
    <w:rsid w:val="00DC4551"/>
    <w:rsid w:val="00DC4DCC"/>
    <w:rsid w:val="00DD4D32"/>
    <w:rsid w:val="00DD5764"/>
    <w:rsid w:val="00DD6352"/>
    <w:rsid w:val="00DE1148"/>
    <w:rsid w:val="00E017B6"/>
    <w:rsid w:val="00E05F92"/>
    <w:rsid w:val="00E114F5"/>
    <w:rsid w:val="00E13C84"/>
    <w:rsid w:val="00E16519"/>
    <w:rsid w:val="00E30507"/>
    <w:rsid w:val="00E33246"/>
    <w:rsid w:val="00E35814"/>
    <w:rsid w:val="00E54A7B"/>
    <w:rsid w:val="00E56030"/>
    <w:rsid w:val="00E60081"/>
    <w:rsid w:val="00E64284"/>
    <w:rsid w:val="00E70102"/>
    <w:rsid w:val="00E763AC"/>
    <w:rsid w:val="00E80239"/>
    <w:rsid w:val="00E83C58"/>
    <w:rsid w:val="00E9548D"/>
    <w:rsid w:val="00E9578D"/>
    <w:rsid w:val="00EA15D5"/>
    <w:rsid w:val="00EA40AD"/>
    <w:rsid w:val="00EB17D6"/>
    <w:rsid w:val="00EB56B1"/>
    <w:rsid w:val="00EB6A3F"/>
    <w:rsid w:val="00EB7B54"/>
    <w:rsid w:val="00EC7055"/>
    <w:rsid w:val="00EE25AE"/>
    <w:rsid w:val="00EE5DE4"/>
    <w:rsid w:val="00EF11EF"/>
    <w:rsid w:val="00EF3C36"/>
    <w:rsid w:val="00F01393"/>
    <w:rsid w:val="00F05E67"/>
    <w:rsid w:val="00F13788"/>
    <w:rsid w:val="00F16B55"/>
    <w:rsid w:val="00F3197B"/>
    <w:rsid w:val="00F34311"/>
    <w:rsid w:val="00F43B50"/>
    <w:rsid w:val="00F44E76"/>
    <w:rsid w:val="00F47CE7"/>
    <w:rsid w:val="00F51605"/>
    <w:rsid w:val="00F51E8D"/>
    <w:rsid w:val="00F55F98"/>
    <w:rsid w:val="00F63AAE"/>
    <w:rsid w:val="00F650F3"/>
    <w:rsid w:val="00F70149"/>
    <w:rsid w:val="00F7024E"/>
    <w:rsid w:val="00F727AF"/>
    <w:rsid w:val="00F747D1"/>
    <w:rsid w:val="00F7754B"/>
    <w:rsid w:val="00F808A4"/>
    <w:rsid w:val="00F85C05"/>
    <w:rsid w:val="00F97948"/>
    <w:rsid w:val="00FB15E9"/>
    <w:rsid w:val="00FB1A52"/>
    <w:rsid w:val="00FD41C4"/>
    <w:rsid w:val="00FE1B69"/>
    <w:rsid w:val="00FE6F8F"/>
    <w:rsid w:val="00FE749A"/>
    <w:rsid w:val="00FF024F"/>
    <w:rsid w:val="00FF1122"/>
    <w:rsid w:val="00FF4124"/>
    <w:rsid w:val="00FF7679"/>
    <w:rsid w:val="57E0B2AE"/>
    <w:rsid w:val="5EA51940"/>
    <w:rsid w:val="60039526"/>
    <w:rsid w:val="74884877"/>
    <w:rsid w:val="7AF2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EE17C6"/>
  <w15:chartTrackingRefBased/>
  <w15:docId w15:val="{309D33B4-ECB8-4B34-B551-E1FEEDB2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4FCB"/>
    <w:rPr>
      <w:rFonts w:ascii="Arial" w:hAnsi="Arial" w:cs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lbertus Extra Bold" w:hAnsi="Albertus Extra Bold" w:cs="Times New Roman"/>
      <w:b/>
      <w:bCs/>
      <w:sz w:val="24"/>
      <w:szCs w:val="20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Berlin Sans FB Demi" w:hAnsi="Berlin Sans FB Demi"/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772DA7"/>
    <w:rPr>
      <w:color w:val="0000FF"/>
      <w:u w:val="single"/>
    </w:rPr>
  </w:style>
  <w:style w:type="table" w:styleId="Grilledutableau">
    <w:name w:val="Table Grid"/>
    <w:basedOn w:val="TableauNormal"/>
    <w:uiPriority w:val="99"/>
    <w:rsid w:val="0077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9115A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Lienhypertextesuivivisit">
    <w:name w:val="FollowedHyperlink"/>
    <w:rsid w:val="00276C78"/>
    <w:rPr>
      <w:color w:val="800080"/>
      <w:u w:val="single"/>
    </w:rPr>
  </w:style>
  <w:style w:type="character" w:customStyle="1" w:styleId="PieddepageCar">
    <w:name w:val="Pied de page Car"/>
    <w:link w:val="Pieddepage"/>
    <w:uiPriority w:val="99"/>
    <w:rsid w:val="00D27C56"/>
    <w:rPr>
      <w:rFonts w:ascii="Arial" w:hAnsi="Arial" w:cs="Arial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D27C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27C56"/>
    <w:rPr>
      <w:rFonts w:ascii="Tahoma" w:hAnsi="Tahoma" w:cs="Tahoma"/>
      <w:sz w:val="16"/>
      <w:szCs w:val="16"/>
      <w:lang w:val="fr-FR" w:eastAsia="fr-FR"/>
    </w:rPr>
  </w:style>
  <w:style w:type="character" w:customStyle="1" w:styleId="En-tteCar">
    <w:name w:val="En-tête Car"/>
    <w:link w:val="En-tte"/>
    <w:uiPriority w:val="99"/>
    <w:rsid w:val="00EB17D6"/>
    <w:rPr>
      <w:rFonts w:ascii="Arial" w:hAnsi="Arial" w:cs="Arial"/>
      <w:sz w:val="22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9190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val="fr-CH" w:eastAsia="en-US"/>
    </w:rPr>
  </w:style>
  <w:style w:type="table" w:styleId="TableauGrille1Clair">
    <w:name w:val="Grid Table 1 Light"/>
    <w:basedOn w:val="TableauNormal"/>
    <w:uiPriority w:val="46"/>
    <w:rsid w:val="0039190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1">
    <w:name w:val="Tableau Grille 1 Clair1"/>
    <w:basedOn w:val="TableauNormal"/>
    <w:next w:val="TableauGrille1Clair"/>
    <w:uiPriority w:val="46"/>
    <w:rsid w:val="00A038C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uiPriority w:val="99"/>
    <w:semiHidden/>
    <w:rsid w:val="00074F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Courrier%20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576df-3b39-45e2-b8cd-56d2e45d3c8b">
      <Terms xmlns="http://schemas.microsoft.com/office/infopath/2007/PartnerControls"/>
    </lcf76f155ced4ddcb4097134ff3c332f>
    <TaxCatchAll xmlns="bfcba9a3-62bc-4179-80d3-3d96008dc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0E3AFEFD10324E878838E7BC8891E8" ma:contentTypeVersion="15" ma:contentTypeDescription="Ein neues Dokument erstellen." ma:contentTypeScope="" ma:versionID="d34ed89d478437ff0bc25d04a459755a">
  <xsd:schema xmlns:xsd="http://www.w3.org/2001/XMLSchema" xmlns:xs="http://www.w3.org/2001/XMLSchema" xmlns:p="http://schemas.microsoft.com/office/2006/metadata/properties" xmlns:ns2="ac5576df-3b39-45e2-b8cd-56d2e45d3c8b" xmlns:ns3="bfcba9a3-62bc-4179-80d3-3d96008dcb75" targetNamespace="http://schemas.microsoft.com/office/2006/metadata/properties" ma:root="true" ma:fieldsID="dfa7c6e56c1b0d07ebc9a1563a41ee47" ns2:_="" ns3:_="">
    <xsd:import namespace="ac5576df-3b39-45e2-b8cd-56d2e45d3c8b"/>
    <xsd:import namespace="bfcba9a3-62bc-4179-80d3-3d96008dc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576df-3b39-45e2-b8cd-56d2e45d3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f522f85-b632-4b27-b5f2-19639bd28b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ba9a3-62bc-4179-80d3-3d96008dcb7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b7a2815-e6bf-42dd-8a38-8abeafbd4d42}" ma:internalName="TaxCatchAll" ma:showField="CatchAllData" ma:web="bfcba9a3-62bc-4179-80d3-3d96008dcb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BB44-E6B4-4789-A2D6-040C72532160}">
  <ds:schemaRefs>
    <ds:schemaRef ds:uri="http://schemas.microsoft.com/office/2006/metadata/properties"/>
    <ds:schemaRef ds:uri="http://schemas.microsoft.com/office/infopath/2007/PartnerControls"/>
    <ds:schemaRef ds:uri="ac5576df-3b39-45e2-b8cd-56d2e45d3c8b"/>
    <ds:schemaRef ds:uri="bfcba9a3-62bc-4179-80d3-3d96008dcb75"/>
  </ds:schemaRefs>
</ds:datastoreItem>
</file>

<file path=customXml/itemProps2.xml><?xml version="1.0" encoding="utf-8"?>
<ds:datastoreItem xmlns:ds="http://schemas.openxmlformats.org/officeDocument/2006/customXml" ds:itemID="{AA006657-3432-4853-9576-7EEF587CA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576df-3b39-45e2-b8cd-56d2e45d3c8b"/>
    <ds:schemaRef ds:uri="bfcba9a3-62bc-4179-80d3-3d96008dc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36A88-AE17-4239-9E45-1E6C59C70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9ACBB-347B-467F-982F-CDA8F066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1.dot</Template>
  <TotalTime>17</TotalTime>
  <Pages>3</Pages>
  <Words>923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19 juin 2001</vt:lpstr>
    </vt:vector>
  </TitlesOfParts>
  <Company>Hewlett-Packard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juin 2001</dc:title>
  <dc:subject/>
  <dc:creator>M.SALIN</dc:creator>
  <cp:keywords/>
  <cp:lastModifiedBy>Amélie Robatel</cp:lastModifiedBy>
  <cp:revision>8</cp:revision>
  <cp:lastPrinted>2026-05-13T12:52:00Z</cp:lastPrinted>
  <dcterms:created xsi:type="dcterms:W3CDTF">2026-05-13T12:57:00Z</dcterms:created>
  <dcterms:modified xsi:type="dcterms:W3CDTF">2026-07-08T06:40:00Z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0x0101006D0E3AFEFD10324E878838E7BC8891E8</vt:lpwstr>
  </property>
  <property fmtid="{D5CDD505-2E9C-101B-9397-08002B2CF9AE}" pid="3" name="Order">
    <vt:r8>5531800</vt:r8>
  </property>
  <property fmtid="{D5CDD505-2E9C-101B-9397-08002B2CF9AE}" pid="4" name="MediaServiceImageTags">
    <vt:lpwstr/>
  </property>
</Properties>
</file>